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F1569" w14:textId="77777777" w:rsidR="003E5ADD" w:rsidRDefault="003957EB" w:rsidP="00C57F1D">
      <w:pPr>
        <w:spacing w:after="0"/>
        <w:rPr>
          <w:b/>
          <w:sz w:val="36"/>
          <w:szCs w:val="36"/>
        </w:rPr>
        <w:sectPr w:rsidR="003E5ADD" w:rsidSect="003E5ADD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0093145A" wp14:editId="765CC2D7">
            <wp:extent cx="7784868" cy="100745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868" cy="10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4165" w14:textId="77777777" w:rsidR="00AD5264" w:rsidRDefault="00E7140F" w:rsidP="00C57F1D">
      <w:pPr>
        <w:spacing w:after="0"/>
        <w:rPr>
          <w:b/>
          <w:sz w:val="36"/>
          <w:szCs w:val="36"/>
        </w:rPr>
        <w:sectPr w:rsidR="00AD5264" w:rsidSect="00AD5264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BA51147" wp14:editId="1694B5FD">
                <wp:simplePos x="0" y="0"/>
                <wp:positionH relativeFrom="column">
                  <wp:posOffset>10160</wp:posOffset>
                </wp:positionH>
                <wp:positionV relativeFrom="paragraph">
                  <wp:posOffset>-121920</wp:posOffset>
                </wp:positionV>
                <wp:extent cx="5971032" cy="8284464"/>
                <wp:effectExtent l="0" t="0" r="1079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032" cy="8284464"/>
                          <a:chOff x="0" y="0"/>
                          <a:chExt cx="5974080" cy="8286115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5974080" cy="33832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3DCAB3" w14:textId="77777777" w:rsidR="00433743" w:rsidRPr="00433743" w:rsidRDefault="00433743" w:rsidP="00433743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433743">
                                <w:rPr>
                                  <w:b/>
                                  <w:sz w:val="40"/>
                                  <w:szCs w:val="40"/>
                                </w:rPr>
                                <w:t>COMPANY PROFILE Template</w:t>
                              </w:r>
                            </w:p>
                            <w:p w14:paraId="60961FF3" w14:textId="77777777" w:rsidR="00433743" w:rsidRDefault="00433743" w:rsidP="00433743">
                              <w:pPr>
                                <w:pStyle w:val="ListParagraph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</w:p>
                            <w:p w14:paraId="7A548ED5" w14:textId="77777777" w:rsidR="00A120E1" w:rsidRPr="00433743" w:rsidRDefault="00A120E1" w:rsidP="0043374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33743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Company Description</w:t>
                              </w:r>
                              <w:r w:rsidRPr="00433743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  <w:t xml:space="preserve">Supply the company history, its achievements, progress, and inventions that culminates to their </w:t>
                              </w:r>
                              <w:r w:rsidRPr="00433743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  <w:t>current product line (min: 75 words, max: 150 words).</w:t>
                              </w:r>
                            </w:p>
                            <w:p w14:paraId="18F86E41" w14:textId="77777777" w:rsidR="00A120E1" w:rsidRPr="004043B5" w:rsidRDefault="00A120E1" w:rsidP="00A120E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043B5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List of Products</w:t>
                              </w:r>
                            </w:p>
                            <w:p w14:paraId="0DAA643F" w14:textId="77777777" w:rsidR="00A120E1" w:rsidRPr="004043B5" w:rsidRDefault="00A120E1" w:rsidP="00A120E1">
                              <w:pPr>
                                <w:pStyle w:val="ListParagraph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043B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Supply a bulleted list of your products in this style</w:t>
                              </w:r>
                            </w:p>
                            <w:p w14:paraId="5CD473F1" w14:textId="77777777" w:rsidR="00A120E1" w:rsidRPr="004043B5" w:rsidRDefault="00A120E1" w:rsidP="00A120E1">
                              <w:pPr>
                                <w:pStyle w:val="ListParagraph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043B5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 xml:space="preserve">‘Product Name </w:t>
                              </w:r>
                              <w:r w:rsidRPr="004043B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– Production description and capabilities’ </w:t>
                              </w:r>
                              <w:r w:rsidRPr="004043B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  <w:t>(max: 10 company products)</w:t>
                              </w:r>
                            </w:p>
                            <w:p w14:paraId="5D70C116" w14:textId="77777777" w:rsidR="00A120E1" w:rsidRPr="004043B5" w:rsidRDefault="00A120E1" w:rsidP="00A120E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043B5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Company Focus and Markets Served</w:t>
                              </w:r>
                            </w:p>
                            <w:p w14:paraId="49AC4F58" w14:textId="77777777" w:rsidR="00A120E1" w:rsidRPr="004043B5" w:rsidRDefault="00A120E1" w:rsidP="00A120E1">
                              <w:pPr>
                                <w:pStyle w:val="ListParagraph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043B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Give the scope of the company, and an outlay of current and future markets of interests (60-75 words).</w:t>
                              </w:r>
                            </w:p>
                            <w:p w14:paraId="726CC173" w14:textId="77777777" w:rsidR="00A120E1" w:rsidRPr="004043B5" w:rsidRDefault="00A120E1" w:rsidP="00A120E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043B5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Company Logo and Products</w:t>
                              </w:r>
                              <w:r w:rsidRPr="004043B5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</w:r>
                              <w:r w:rsidRPr="004043B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Please supply high-resolution images for your company logo and up to four products (see specs).</w:t>
                              </w:r>
                            </w:p>
                            <w:p w14:paraId="51465ADA" w14:textId="77777777" w:rsidR="00A120E1" w:rsidRPr="004043B5" w:rsidRDefault="00A120E1" w:rsidP="00A120E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4043B5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How to Find Us</w:t>
                              </w:r>
                              <w:r w:rsidRPr="004043B5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</w:r>
                              <w:r w:rsidRPr="004043B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Supply the company name, complete mailing address, phone and fax numbers, company e-mail address, and website. If applicable, mention the location of country-wide, or worldwide locations of your company branches (60-75 words).</w:t>
                              </w:r>
                            </w:p>
                            <w:p w14:paraId="131843A0" w14:textId="77777777" w:rsidR="00A120E1" w:rsidRDefault="00A120E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822960" y="3708400"/>
                            <a:ext cx="3972560" cy="4577715"/>
                            <a:chOff x="0" y="0"/>
                            <a:chExt cx="3972560" cy="457771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7680" y="0"/>
                              <a:ext cx="3484880" cy="45777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Text Box 2"/>
                          <wps:cNvSpPr txBox="1"/>
                          <wps:spPr>
                            <a:xfrm>
                              <a:off x="0" y="3891280"/>
                              <a:ext cx="660400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F65E592" w14:textId="77777777" w:rsidR="00A64275" w:rsidRDefault="00A64275">
                                <w:r>
                                  <w:t>SAMPLE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51147" id="Group 14" o:spid="_x0000_s1026" style="position:absolute;margin-left:.8pt;margin-top:-9.6pt;width:470.15pt;height:652.3pt;z-index:251678720;mso-width-relative:margin;mso-height-relative:margin" coordsize="59740,8286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59740;height:33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" fillcolor="#ededed [662]" strokeweight=".5pt">
                  <v:textbox>
                    <w:txbxContent>
                      <w:p w14:paraId="5F3DCAB3" w14:textId="77777777" w:rsidR="00433743" w:rsidRPr="00433743" w:rsidRDefault="00433743" w:rsidP="00433743">
                        <w:pPr>
                          <w:spacing w:after="0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433743">
                          <w:rPr>
                            <w:b/>
                            <w:sz w:val="40"/>
                            <w:szCs w:val="40"/>
                          </w:rPr>
                          <w:t>COMPANY PROFILE Template</w:t>
                        </w:r>
                      </w:p>
                      <w:p w14:paraId="60961FF3" w14:textId="77777777" w:rsidR="00433743" w:rsidRDefault="00433743" w:rsidP="00433743">
                        <w:pPr>
                          <w:pStyle w:val="ListParagraph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14:paraId="7A548ED5" w14:textId="77777777" w:rsidR="00A120E1" w:rsidRPr="00433743" w:rsidRDefault="00A120E1" w:rsidP="0043374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433743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Company Description</w:t>
                        </w:r>
                        <w:r w:rsidRPr="00433743">
                          <w:rPr>
                            <w:color w:val="0070C0"/>
                            <w:sz w:val="20"/>
                            <w:szCs w:val="20"/>
                          </w:rPr>
                          <w:br/>
                          <w:t xml:space="preserve">Supply the company history, its achievements, progress, and inventions that culminates to their </w:t>
                        </w:r>
                        <w:r w:rsidRPr="00433743">
                          <w:rPr>
                            <w:color w:val="0070C0"/>
                            <w:sz w:val="20"/>
                            <w:szCs w:val="20"/>
                          </w:rPr>
                          <w:br/>
                          <w:t>current product line (min: 75 words, max: 150 words).</w:t>
                        </w:r>
                      </w:p>
                      <w:p w14:paraId="18F86E41" w14:textId="77777777" w:rsidR="00A120E1" w:rsidRPr="004043B5" w:rsidRDefault="00A120E1" w:rsidP="00A120E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4043B5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List of Products</w:t>
                        </w:r>
                      </w:p>
                      <w:p w14:paraId="0DAA643F" w14:textId="77777777" w:rsidR="00A120E1" w:rsidRPr="004043B5" w:rsidRDefault="00A120E1" w:rsidP="00A120E1">
                        <w:pPr>
                          <w:pStyle w:val="ListParagraph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4043B5">
                          <w:rPr>
                            <w:color w:val="0070C0"/>
                            <w:sz w:val="20"/>
                            <w:szCs w:val="20"/>
                          </w:rPr>
                          <w:t>Supply a bulleted list of your products in this style</w:t>
                        </w:r>
                      </w:p>
                      <w:p w14:paraId="5CD473F1" w14:textId="77777777" w:rsidR="00A120E1" w:rsidRPr="004043B5" w:rsidRDefault="00A120E1" w:rsidP="00A120E1">
                        <w:pPr>
                          <w:pStyle w:val="ListParagraph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4043B5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 xml:space="preserve">‘Product Name </w:t>
                        </w:r>
                        <w:r w:rsidRPr="004043B5">
                          <w:rPr>
                            <w:color w:val="0070C0"/>
                            <w:sz w:val="20"/>
                            <w:szCs w:val="20"/>
                          </w:rPr>
                          <w:t xml:space="preserve">– Production description and capabilities’ </w:t>
                        </w:r>
                        <w:r w:rsidRPr="004043B5">
                          <w:rPr>
                            <w:color w:val="0070C0"/>
                            <w:sz w:val="20"/>
                            <w:szCs w:val="20"/>
                          </w:rPr>
                          <w:br/>
                          <w:t>(max: 10 company products)</w:t>
                        </w:r>
                      </w:p>
                      <w:p w14:paraId="5D70C116" w14:textId="77777777" w:rsidR="00A120E1" w:rsidRPr="004043B5" w:rsidRDefault="00A120E1" w:rsidP="00A120E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4043B5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Company Focus and Markets Served</w:t>
                        </w:r>
                      </w:p>
                      <w:p w14:paraId="49AC4F58" w14:textId="77777777" w:rsidR="00A120E1" w:rsidRPr="004043B5" w:rsidRDefault="00A120E1" w:rsidP="00A120E1">
                        <w:pPr>
                          <w:pStyle w:val="ListParagraph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4043B5">
                          <w:rPr>
                            <w:color w:val="0070C0"/>
                            <w:sz w:val="20"/>
                            <w:szCs w:val="20"/>
                          </w:rPr>
                          <w:t>Give the scope of the company, and an outlay of current and future markets of interests (60-75 words).</w:t>
                        </w:r>
                      </w:p>
                      <w:p w14:paraId="726CC173" w14:textId="77777777" w:rsidR="00A120E1" w:rsidRPr="004043B5" w:rsidRDefault="00A120E1" w:rsidP="00A120E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4043B5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Company Logo and Products</w:t>
                        </w:r>
                        <w:r w:rsidRPr="004043B5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br/>
                        </w:r>
                        <w:r w:rsidRPr="004043B5">
                          <w:rPr>
                            <w:color w:val="0070C0"/>
                            <w:sz w:val="20"/>
                            <w:szCs w:val="20"/>
                          </w:rPr>
                          <w:t>Please supply high-resolution images for your company logo and up to four products (see specs).</w:t>
                        </w:r>
                      </w:p>
                      <w:p w14:paraId="51465ADA" w14:textId="77777777" w:rsidR="00A120E1" w:rsidRPr="004043B5" w:rsidRDefault="00A120E1" w:rsidP="00A120E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4043B5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How to Find Us</w:t>
                        </w:r>
                        <w:r w:rsidRPr="004043B5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br/>
                        </w:r>
                        <w:r w:rsidRPr="004043B5">
                          <w:rPr>
                            <w:color w:val="0070C0"/>
                            <w:sz w:val="20"/>
                            <w:szCs w:val="20"/>
                          </w:rPr>
                          <w:t>Supply the company name, complete mailing address, phone and fax numbers, company e-mail address, and website. If applicable, mention the location of country-wide, or worldwide locations of your company branches (60-75 words).</w:t>
                        </w:r>
                      </w:p>
                      <w:p w14:paraId="131843A0" w14:textId="77777777" w:rsidR="00A120E1" w:rsidRDefault="00A120E1"/>
                    </w:txbxContent>
                  </v:textbox>
                </v:shape>
                <v:group id="Group 7" o:spid="_x0000_s1028" style="position:absolute;left:8229;top:37084;width:39726;height:45777" coordsize="39725,457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4876;width:34849;height:457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">
                    <v:imagedata r:id="rId8" o:title=""/>
                  </v:shape>
                  <v:shape id="Text Box 2" o:spid="_x0000_s1030" type="#_x0000_t202" style="position:absolute;top:38912;width:6604;height:2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" fillcolor="black [3213]" strokeweight=".5pt">
                    <v:textbox>
                      <w:txbxContent>
                        <w:p w14:paraId="4F65E592" w14:textId="77777777" w:rsidR="00A64275" w:rsidRDefault="00A64275">
                          <w:r>
                            <w:t>SAMPLE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96AC13F" w14:textId="77777777" w:rsidR="00AC2381" w:rsidRPr="00E8176E" w:rsidRDefault="00AC2381" w:rsidP="00AC2381">
      <w:pPr>
        <w:pageBreakBefore/>
        <w:rPr>
          <w:b/>
          <w:u w:val="single"/>
        </w:rPr>
      </w:pPr>
      <w:r w:rsidRPr="00E8176E">
        <w:rPr>
          <w:b/>
          <w:sz w:val="40"/>
          <w:szCs w:val="40"/>
          <w:u w:val="single"/>
        </w:rPr>
        <w:lastRenderedPageBreak/>
        <w:t>COMPANY PROFILE Template</w:t>
      </w:r>
    </w:p>
    <w:p w14:paraId="48DE292E" w14:textId="339E9F2A" w:rsidR="00893D94" w:rsidRPr="0053209B" w:rsidRDefault="00893D94" w:rsidP="00893D94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53209B">
        <w:rPr>
          <w:rFonts w:eastAsia="Times New Roman"/>
          <w:i/>
          <w:sz w:val="24"/>
          <w:szCs w:val="24"/>
        </w:rPr>
        <w:t>Please check</w:t>
      </w:r>
      <w:r>
        <w:rPr>
          <w:rFonts w:eastAsia="Times New Roman"/>
          <w:i/>
          <w:sz w:val="24"/>
          <w:szCs w:val="24"/>
        </w:rPr>
        <w:t xml:space="preserve"> (all that apply)</w:t>
      </w:r>
      <w:r w:rsidRPr="0053209B">
        <w:rPr>
          <w:rFonts w:eastAsia="Times New Roman"/>
          <w:i/>
          <w:sz w:val="24"/>
          <w:szCs w:val="24"/>
        </w:rPr>
        <w:t xml:space="preserve"> </w:t>
      </w:r>
      <w:r>
        <w:rPr>
          <w:rFonts w:eastAsia="Times New Roman"/>
          <w:i/>
          <w:sz w:val="24"/>
          <w:szCs w:val="24"/>
        </w:rPr>
        <w:t>if renewing from last year:</w:t>
      </w:r>
    </w:p>
    <w:p w14:paraId="006B8E9E" w14:textId="629E1DA5" w:rsidR="0053209B" w:rsidRPr="0053209B" w:rsidRDefault="0053209B" w:rsidP="0053209B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 w:rsidR="00D10805">
        <w:rPr>
          <w:rFonts w:eastAsia="Times New Roman"/>
          <w:sz w:val="24"/>
          <w:szCs w:val="24"/>
        </w:rPr>
        <w:t>T</w:t>
      </w:r>
      <w:r w:rsidRPr="0053209B">
        <w:rPr>
          <w:rFonts w:eastAsia="Times New Roman"/>
          <w:sz w:val="24"/>
          <w:szCs w:val="24"/>
        </w:rPr>
        <w:t xml:space="preserve">ext </w:t>
      </w:r>
    </w:p>
    <w:p w14:paraId="394AE38B" w14:textId="7A451B85" w:rsidR="0053209B" w:rsidRPr="0053209B" w:rsidRDefault="0053209B" w:rsidP="0053209B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 w:rsidR="00D10805">
        <w:rPr>
          <w:rFonts w:eastAsia="Times New Roman"/>
          <w:sz w:val="24"/>
          <w:szCs w:val="24"/>
        </w:rPr>
        <w:t>L</w:t>
      </w:r>
      <w:r w:rsidRPr="0053209B">
        <w:rPr>
          <w:rFonts w:eastAsia="Times New Roman"/>
          <w:sz w:val="24"/>
          <w:szCs w:val="24"/>
        </w:rPr>
        <w:t xml:space="preserve">ogos </w:t>
      </w:r>
    </w:p>
    <w:p w14:paraId="5A484237" w14:textId="0334EDB9" w:rsidR="009D634E" w:rsidRPr="0053209B" w:rsidRDefault="0053209B" w:rsidP="009D634E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 w:rsidR="00D10805">
        <w:rPr>
          <w:rFonts w:eastAsia="Times New Roman"/>
          <w:sz w:val="24"/>
          <w:szCs w:val="24"/>
        </w:rPr>
        <w:t>I</w:t>
      </w:r>
      <w:r w:rsidRPr="0053209B">
        <w:rPr>
          <w:rFonts w:eastAsia="Times New Roman"/>
          <w:sz w:val="24"/>
          <w:szCs w:val="24"/>
        </w:rPr>
        <w:t xml:space="preserve">mages </w:t>
      </w:r>
      <w:r w:rsidR="009D634E" w:rsidRPr="0053209B">
        <w:rPr>
          <w:rFonts w:eastAsia="Times New Roman"/>
          <w:sz w:val="24"/>
          <w:szCs w:val="24"/>
        </w:rPr>
        <w:t xml:space="preserve"> </w:t>
      </w:r>
    </w:p>
    <w:p w14:paraId="6712E0D5" w14:textId="77777777" w:rsidR="009D634E" w:rsidRPr="0053209B" w:rsidRDefault="009D634E" w:rsidP="0053209B">
      <w:pPr>
        <w:spacing w:after="0" w:line="240" w:lineRule="auto"/>
        <w:rPr>
          <w:rFonts w:eastAsia="Times New Roman"/>
          <w:sz w:val="24"/>
          <w:szCs w:val="24"/>
        </w:rPr>
      </w:pPr>
    </w:p>
    <w:p w14:paraId="22DB838B" w14:textId="77777777" w:rsidR="0053209B" w:rsidRDefault="0053209B" w:rsidP="00AC2381">
      <w:pPr>
        <w:rPr>
          <w:b/>
        </w:rPr>
      </w:pPr>
    </w:p>
    <w:p w14:paraId="5F84439C" w14:textId="15D837A5" w:rsidR="00F541E3" w:rsidRDefault="0009089E" w:rsidP="00AC2381">
      <w:r>
        <w:rPr>
          <w:b/>
        </w:rPr>
        <w:t>&lt;Title&gt;</w:t>
      </w:r>
      <w:r w:rsidR="006D56D2">
        <w:rPr>
          <w:b/>
        </w:rPr>
        <w:t xml:space="preserve">   </w:t>
      </w:r>
      <w:r w:rsidR="003D09CC">
        <w:rPr>
          <w:b/>
        </w:rPr>
        <w:t xml:space="preserve">INSERT </w:t>
      </w:r>
      <w:r w:rsidR="007645BC">
        <w:rPr>
          <w:b/>
        </w:rPr>
        <w:t>(Company Name)</w:t>
      </w:r>
      <w:r w:rsidR="003D09CC">
        <w:rPr>
          <w:b/>
        </w:rPr>
        <w:t xml:space="preserve"> HERE</w:t>
      </w:r>
      <w:r w:rsidR="006D56D2">
        <w:rPr>
          <w:b/>
        </w:rPr>
        <w:t xml:space="preserve">   </w:t>
      </w:r>
      <w:r>
        <w:rPr>
          <w:b/>
        </w:rPr>
        <w:t>&lt;Title&gt;</w:t>
      </w:r>
    </w:p>
    <w:p w14:paraId="70229A93" w14:textId="1EA6AA18" w:rsidR="00501764" w:rsidRDefault="00B5572F" w:rsidP="00E8098D">
      <w:pPr>
        <w:spacing w:after="120"/>
        <w:rPr>
          <w:b/>
        </w:rPr>
      </w:pPr>
      <w:r w:rsidRPr="00B5572F">
        <w:rPr>
          <w:b/>
        </w:rPr>
        <w:t>&lt;T</w:t>
      </w:r>
      <w:r w:rsidR="003D09CC" w:rsidRPr="00B5572F">
        <w:rPr>
          <w:b/>
        </w:rPr>
        <w:t>ext&gt;</w:t>
      </w:r>
      <w:r w:rsidR="006D56D2">
        <w:rPr>
          <w:b/>
        </w:rPr>
        <w:t xml:space="preserve">   </w:t>
      </w:r>
      <w:r>
        <w:rPr>
          <w:b/>
        </w:rPr>
        <w:t>INSERT BODY TEXT</w:t>
      </w:r>
      <w:r w:rsidR="0017020A">
        <w:rPr>
          <w:b/>
        </w:rPr>
        <w:t xml:space="preserve"> (Company description)</w:t>
      </w:r>
      <w:r>
        <w:rPr>
          <w:b/>
        </w:rPr>
        <w:t xml:space="preserve"> HERE</w:t>
      </w:r>
      <w:r w:rsidR="006D56D2">
        <w:rPr>
          <w:b/>
        </w:rPr>
        <w:t xml:space="preserve">   </w:t>
      </w:r>
      <w:r>
        <w:rPr>
          <w:b/>
        </w:rPr>
        <w:t>&lt;Text&gt;</w:t>
      </w:r>
      <w:r w:rsidR="00E8098D" w:rsidRPr="00B5572F">
        <w:rPr>
          <w:b/>
        </w:rPr>
        <w:br/>
      </w:r>
    </w:p>
    <w:p w14:paraId="256B9094" w14:textId="77777777" w:rsidR="007B3534" w:rsidRDefault="0017020A" w:rsidP="0009089E">
      <w:pPr>
        <w:spacing w:after="120"/>
      </w:pPr>
      <w:r>
        <w:t xml:space="preserve">•  </w:t>
      </w:r>
      <w:r w:rsidRPr="0017020A">
        <w:rPr>
          <w:b/>
        </w:rPr>
        <w:t>Product Name</w:t>
      </w:r>
      <w:r>
        <w:t xml:space="preserve"> 1 – Product description and capabilities</w:t>
      </w:r>
    </w:p>
    <w:p w14:paraId="2A9633A4" w14:textId="77777777" w:rsidR="009B1875" w:rsidRDefault="009B1875" w:rsidP="0009089E">
      <w:pPr>
        <w:spacing w:after="120"/>
      </w:pPr>
      <w:r>
        <w:t xml:space="preserve">• </w:t>
      </w:r>
      <w:r w:rsidR="0017020A">
        <w:t xml:space="preserve"> </w:t>
      </w:r>
      <w:r w:rsidR="0017020A" w:rsidRPr="0017020A">
        <w:rPr>
          <w:b/>
        </w:rPr>
        <w:t>Product Name</w:t>
      </w:r>
      <w:r w:rsidR="0017020A">
        <w:t xml:space="preserve"> 2 – Product description and capabilities</w:t>
      </w:r>
    </w:p>
    <w:p w14:paraId="5F47E50E" w14:textId="77777777" w:rsidR="0009089E" w:rsidRPr="00E8098D" w:rsidRDefault="0009089E" w:rsidP="0009089E">
      <w:pPr>
        <w:spacing w:after="120"/>
      </w:pPr>
      <w:r>
        <w:t xml:space="preserve">• </w:t>
      </w:r>
      <w:r w:rsidR="0017020A">
        <w:t xml:space="preserve"> </w:t>
      </w:r>
      <w:r w:rsidR="0017020A" w:rsidRPr="0017020A">
        <w:rPr>
          <w:b/>
        </w:rPr>
        <w:t>Product Name</w:t>
      </w:r>
      <w:r w:rsidR="0017020A">
        <w:t xml:space="preserve"> 3 – Product description and capabilities</w:t>
      </w:r>
    </w:p>
    <w:p w14:paraId="642B390E" w14:textId="77777777" w:rsidR="00E55427" w:rsidRDefault="0009089E" w:rsidP="00E55427">
      <w:pPr>
        <w:spacing w:after="120"/>
      </w:pPr>
      <w:r>
        <w:t xml:space="preserve">• </w:t>
      </w:r>
      <w:r w:rsidR="0017020A">
        <w:t xml:space="preserve"> </w:t>
      </w:r>
      <w:r w:rsidR="0017020A" w:rsidRPr="0017020A">
        <w:rPr>
          <w:b/>
        </w:rPr>
        <w:t>Product Name</w:t>
      </w:r>
      <w:r w:rsidR="0017020A">
        <w:t xml:space="preserve"> 4 – Product description and capabilities</w:t>
      </w:r>
    </w:p>
    <w:p w14:paraId="6938A84C" w14:textId="77777777" w:rsidR="00BB648A" w:rsidRDefault="00BB648A" w:rsidP="0009089E"/>
    <w:p w14:paraId="3D9D6020" w14:textId="77777777" w:rsidR="00BB648A" w:rsidRDefault="00BB648A" w:rsidP="0009089E">
      <w:r w:rsidRPr="006D56D2">
        <w:rPr>
          <w:b/>
        </w:rPr>
        <w:t>&lt;text&gt;</w:t>
      </w:r>
      <w:r w:rsidR="007645BC">
        <w:t xml:space="preserve"> </w:t>
      </w:r>
      <w:r>
        <w:t>Optional additional body text</w:t>
      </w:r>
      <w:r w:rsidR="006D56D2">
        <w:t xml:space="preserve"> </w:t>
      </w:r>
      <w:r w:rsidR="0017020A" w:rsidRPr="0017020A">
        <w:t>(Company Focus and Markets Served)</w:t>
      </w:r>
      <w:r w:rsidR="006D56D2">
        <w:t xml:space="preserve"> </w:t>
      </w:r>
      <w:r w:rsidRPr="006D56D2">
        <w:rPr>
          <w:b/>
        </w:rPr>
        <w:t>&lt;text&gt;</w:t>
      </w:r>
    </w:p>
    <w:p w14:paraId="597D7068" w14:textId="77777777" w:rsidR="00BB648A" w:rsidRDefault="00BB648A" w:rsidP="0009089E">
      <w:pPr>
        <w:rPr>
          <w:b/>
        </w:rPr>
      </w:pPr>
    </w:p>
    <w:p w14:paraId="3C4E3C3E" w14:textId="77777777" w:rsidR="0009089E" w:rsidRDefault="0009089E" w:rsidP="0009089E">
      <w:r>
        <w:rPr>
          <w:b/>
        </w:rPr>
        <w:t>How to find us</w:t>
      </w:r>
    </w:p>
    <w:p w14:paraId="2069F709" w14:textId="77777777" w:rsidR="003D09CC" w:rsidRDefault="003D09CC" w:rsidP="0009089E">
      <w:pPr>
        <w:spacing w:after="0" w:line="240" w:lineRule="auto"/>
      </w:pPr>
      <w:r>
        <w:t>Address here</w:t>
      </w:r>
    </w:p>
    <w:p w14:paraId="1C36C5F3" w14:textId="77777777" w:rsidR="0009089E" w:rsidRDefault="003D09CC" w:rsidP="0009089E">
      <w:pPr>
        <w:spacing w:after="0" w:line="240" w:lineRule="auto"/>
      </w:pPr>
      <w:r>
        <w:t>Tel:</w:t>
      </w:r>
    </w:p>
    <w:p w14:paraId="7C54BF29" w14:textId="77777777" w:rsidR="0009089E" w:rsidRDefault="003D09CC" w:rsidP="0009089E">
      <w:pPr>
        <w:spacing w:after="0" w:line="240" w:lineRule="auto"/>
      </w:pPr>
      <w:r>
        <w:t xml:space="preserve">Fax: </w:t>
      </w:r>
    </w:p>
    <w:p w14:paraId="5A367776" w14:textId="77777777" w:rsidR="0009089E" w:rsidRDefault="0009089E" w:rsidP="0009089E">
      <w:pPr>
        <w:spacing w:after="0" w:line="240" w:lineRule="auto"/>
      </w:pPr>
      <w:r>
        <w:t xml:space="preserve">Email: </w:t>
      </w:r>
    </w:p>
    <w:p w14:paraId="7691D589" w14:textId="77777777" w:rsidR="00E8098D" w:rsidRDefault="007645BC" w:rsidP="0009089E">
      <w:pPr>
        <w:spacing w:after="0" w:line="240" w:lineRule="auto"/>
      </w:pPr>
      <w:r>
        <w:t xml:space="preserve">URL </w:t>
      </w:r>
      <w:r w:rsidR="003D09CC">
        <w:t>Link here</w:t>
      </w:r>
    </w:p>
    <w:p w14:paraId="53B9E9A5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1E4548F8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630D0664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05BB224B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771F434D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0565D9B0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2F5CDA07" w14:textId="77777777" w:rsidR="004043B5" w:rsidRDefault="004043B5" w:rsidP="00A22D2B">
      <w:pPr>
        <w:spacing w:after="0" w:line="240" w:lineRule="auto"/>
        <w:rPr>
          <w:b/>
          <w:sz w:val="36"/>
          <w:szCs w:val="36"/>
        </w:rPr>
      </w:pPr>
    </w:p>
    <w:p w14:paraId="303DBCF1" w14:textId="77777777" w:rsidR="00A00CB3" w:rsidRDefault="00A00CB3" w:rsidP="00456405">
      <w:pPr>
        <w:spacing w:after="0" w:line="240" w:lineRule="auto"/>
        <w:rPr>
          <w:b/>
          <w:sz w:val="36"/>
          <w:szCs w:val="36"/>
        </w:rPr>
        <w:sectPr w:rsidR="00A00CB3" w:rsidSect="00445F2C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4B8642DD" w14:textId="77777777" w:rsidR="00A00CB3" w:rsidRDefault="00545AAB" w:rsidP="0009089E">
      <w:pPr>
        <w:spacing w:after="0" w:line="240" w:lineRule="auto"/>
        <w:sectPr w:rsidR="00A00CB3" w:rsidSect="00545AAB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21656F7" wp14:editId="0E133A71">
                <wp:simplePos x="0" y="0"/>
                <wp:positionH relativeFrom="column">
                  <wp:posOffset>-121920</wp:posOffset>
                </wp:positionH>
                <wp:positionV relativeFrom="paragraph">
                  <wp:posOffset>30480</wp:posOffset>
                </wp:positionV>
                <wp:extent cx="6096000" cy="8335010"/>
                <wp:effectExtent l="0" t="0" r="1270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8335010"/>
                          <a:chOff x="0" y="0"/>
                          <a:chExt cx="6096000" cy="833501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121920" y="0"/>
                            <a:ext cx="5974080" cy="13512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6B320A" w14:textId="77777777" w:rsidR="008328E8" w:rsidRPr="00E7140F" w:rsidRDefault="008328E8" w:rsidP="008328E8">
                              <w:pPr>
                                <w:pageBreakBefore/>
                                <w:spacing w:after="0" w:line="240" w:lineRule="auto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MINOR</w:t>
                              </w:r>
                              <w:r w:rsidRPr="00E7140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LISTING Template</w:t>
                              </w:r>
                            </w:p>
                            <w:p w14:paraId="076B6C9F" w14:textId="77777777" w:rsidR="008328E8" w:rsidRDefault="008328E8" w:rsidP="008328E8">
                              <w:pPr>
                                <w:pageBreakBefore/>
                                <w:spacing w:after="0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</w:p>
                            <w:p w14:paraId="3F32D213" w14:textId="77777777" w:rsidR="008328E8" w:rsidRPr="00F83432" w:rsidRDefault="008328E8" w:rsidP="008328E8">
                              <w:pPr>
                                <w:pageBreakBefore/>
                                <w:spacing w:after="0"/>
                                <w:ind w:firstLine="360"/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Product and Services Index</w:t>
                              </w:r>
                            </w:p>
                            <w:p w14:paraId="1BB1F33A" w14:textId="77777777" w:rsidR="008328E8" w:rsidRPr="008328E8" w:rsidRDefault="008328E8" w:rsidP="00117F01">
                              <w:pPr>
                                <w:pageBreakBefore/>
                                <w:spacing w:after="0"/>
                                <w:ind w:left="72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The Product and Services Index will show product category keywords in alphabetical order. 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br/>
                                <w:t xml:space="preserve">Please indicate selections from the list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pages 3-5 of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the </w:t>
                              </w:r>
                              <w:r w:rsidRPr="008328E8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Instructions and Insertion Order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document ONLY</w:t>
                              </w:r>
                              <w:r w:rsidR="0001322F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(copied here, after template)</w:t>
                              </w:r>
                              <w:r w:rsidR="00117F01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.  Any other listings not on the list will not be accepted. </w:t>
                              </w:r>
                            </w:p>
                            <w:p w14:paraId="14CCC71F" w14:textId="77777777" w:rsidR="008328E8" w:rsidRPr="00F83432" w:rsidRDefault="008328E8" w:rsidP="008328E8">
                              <w:pPr>
                                <w:pStyle w:val="ListParagraph"/>
                                <w:pageBreakBefore/>
                                <w:spacing w:after="0"/>
                                <w:ind w:left="1080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F83432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EFFBBF1" w14:textId="77777777" w:rsidR="008328E8" w:rsidRDefault="008328E8" w:rsidP="008328E8">
                              <w:pPr>
                                <w:pageBreakBefore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534160"/>
                            <a:ext cx="5730240" cy="6800850"/>
                            <a:chOff x="0" y="0"/>
                            <a:chExt cx="5730240" cy="6800850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640" y="0"/>
                              <a:ext cx="5181600" cy="6800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Text Box 32"/>
                          <wps:cNvSpPr txBox="1"/>
                          <wps:spPr>
                            <a:xfrm>
                              <a:off x="0" y="5852160"/>
                              <a:ext cx="660400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6493FF4" w14:textId="77777777" w:rsidR="000441A7" w:rsidRDefault="000441A7" w:rsidP="000441A7">
                                <w:pPr>
                                  <w:pageBreakBefore/>
                                </w:pPr>
                                <w:r>
                                  <w:t>SAMPLE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656F7" id="Group 5" o:spid="_x0000_s1031" style="position:absolute;margin-left:-9.6pt;margin-top:2.4pt;width:480pt;height:656.3pt;z-index:251679744" coordsize="60960,8335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">
                <v:shape id="Text Box 20" o:spid="_x0000_s1032" type="#_x0000_t202" style="position:absolute;left:1219;width:59741;height:13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" fillcolor="#ededed [662]" strokeweight=".5pt">
                  <v:textbox>
                    <w:txbxContent>
                      <w:p w14:paraId="0C6B320A" w14:textId="77777777" w:rsidR="008328E8" w:rsidRPr="00E7140F" w:rsidRDefault="008328E8" w:rsidP="008328E8">
                        <w:pPr>
                          <w:pageBreakBefore/>
                          <w:spacing w:after="0" w:line="240" w:lineRule="auto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MINOR</w:t>
                        </w:r>
                        <w:r w:rsidRPr="00E7140F">
                          <w:rPr>
                            <w:b/>
                            <w:sz w:val="40"/>
                            <w:szCs w:val="40"/>
                          </w:rPr>
                          <w:t xml:space="preserve"> LISTING Template</w:t>
                        </w:r>
                      </w:p>
                      <w:p w14:paraId="076B6C9F" w14:textId="77777777" w:rsidR="008328E8" w:rsidRDefault="008328E8" w:rsidP="008328E8">
                        <w:pPr>
                          <w:pageBreakBefore/>
                          <w:spacing w:after="0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14:paraId="3F32D213" w14:textId="77777777" w:rsidR="008328E8" w:rsidRPr="00F83432" w:rsidRDefault="008328E8" w:rsidP="008328E8">
                        <w:pPr>
                          <w:pageBreakBefore/>
                          <w:spacing w:after="0"/>
                          <w:ind w:firstLine="360"/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Product and Services Index</w:t>
                        </w:r>
                      </w:p>
                      <w:p w14:paraId="1BB1F33A" w14:textId="77777777" w:rsidR="008328E8" w:rsidRPr="008328E8" w:rsidRDefault="008328E8" w:rsidP="00117F01">
                        <w:pPr>
                          <w:pageBreakBefore/>
                          <w:spacing w:after="0"/>
                          <w:ind w:left="72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The Product and Services Index will show product category keywords in alphabetical order. 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br/>
                          <w:t xml:space="preserve">Please indicate selections from the list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on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t xml:space="preserve"> pages 3-5 of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the </w:t>
                        </w:r>
                        <w:r w:rsidRPr="008328E8">
                          <w:rPr>
                            <w:b/>
                            <w:color w:val="0070C0"/>
                            <w:sz w:val="20"/>
                            <w:szCs w:val="20"/>
                          </w:rPr>
                          <w:t>Instructions and Insertion Order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t xml:space="preserve"> document ONLY</w:t>
                        </w:r>
                        <w:r w:rsidR="0001322F">
                          <w:rPr>
                            <w:color w:val="0070C0"/>
                            <w:sz w:val="20"/>
                            <w:szCs w:val="20"/>
                          </w:rPr>
                          <w:t xml:space="preserve"> (copied here, after template)</w:t>
                        </w:r>
                        <w:r w:rsidR="00117F01">
                          <w:rPr>
                            <w:color w:val="0070C0"/>
                            <w:sz w:val="20"/>
                            <w:szCs w:val="20"/>
                          </w:rPr>
                          <w:t xml:space="preserve">.  Any other listings not on the list will not be accepted. </w:t>
                        </w:r>
                      </w:p>
                      <w:p w14:paraId="14CCC71F" w14:textId="77777777" w:rsidR="008328E8" w:rsidRPr="00F83432" w:rsidRDefault="008328E8" w:rsidP="008328E8">
                        <w:pPr>
                          <w:pStyle w:val="ListParagraph"/>
                          <w:pageBreakBefore/>
                          <w:spacing w:after="0"/>
                          <w:ind w:left="1080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F83432">
                          <w:rPr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EFFBBF1" w14:textId="77777777" w:rsidR="008328E8" w:rsidRDefault="008328E8" w:rsidP="008328E8">
                        <w:pPr>
                          <w:pageBreakBefore/>
                        </w:pPr>
                      </w:p>
                    </w:txbxContent>
                  </v:textbox>
                </v:shape>
                <v:group id="Group 3" o:spid="_x0000_s1033" style="position:absolute;top:15341;width:57302;height:68009" coordsize="57302,68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Picture 29" o:spid="_x0000_s1034" type="#_x0000_t75" style="position:absolute;left:5486;width:51816;height:68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">
                    <v:imagedata r:id="rId10" o:title=""/>
                  </v:shape>
                  <v:shape id="Text Box 32" o:spid="_x0000_s1035" type="#_x0000_t202" style="position:absolute;top:58521;width:6604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" fillcolor="black [3213]" strokeweight=".5pt">
                    <v:textbox>
                      <w:txbxContent>
                        <w:p w14:paraId="56493FF4" w14:textId="77777777" w:rsidR="000441A7" w:rsidRDefault="000441A7" w:rsidP="000441A7">
                          <w:pPr>
                            <w:pageBreakBefore/>
                          </w:pPr>
                          <w:r>
                            <w:t>SAMPLE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8C005E7" w14:textId="77777777" w:rsidR="00E8176E" w:rsidRPr="00E8176E" w:rsidRDefault="00E8176E" w:rsidP="00E8176E">
      <w:pPr>
        <w:pageBreakBefore/>
        <w:rPr>
          <w:b/>
          <w:u w:val="single"/>
        </w:rPr>
      </w:pPr>
      <w:r>
        <w:rPr>
          <w:b/>
          <w:sz w:val="40"/>
          <w:szCs w:val="40"/>
          <w:u w:val="single"/>
        </w:rPr>
        <w:lastRenderedPageBreak/>
        <w:t>MINOR LISTING</w:t>
      </w:r>
      <w:r w:rsidRPr="00E8176E">
        <w:rPr>
          <w:b/>
          <w:sz w:val="40"/>
          <w:szCs w:val="40"/>
          <w:u w:val="single"/>
        </w:rPr>
        <w:t xml:space="preserve"> Template</w:t>
      </w:r>
    </w:p>
    <w:p w14:paraId="60FED84E" w14:textId="7DC8F3C9" w:rsidR="00893D94" w:rsidRPr="0053209B" w:rsidRDefault="00893D94" w:rsidP="00893D94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53209B">
        <w:rPr>
          <w:rFonts w:eastAsia="Times New Roman"/>
          <w:i/>
          <w:sz w:val="24"/>
          <w:szCs w:val="24"/>
        </w:rPr>
        <w:t xml:space="preserve">Please check </w:t>
      </w:r>
      <w:r>
        <w:rPr>
          <w:rFonts w:eastAsia="Times New Roman"/>
          <w:i/>
          <w:sz w:val="24"/>
          <w:szCs w:val="24"/>
        </w:rPr>
        <w:t>if renewing Minor Listings from last year:</w:t>
      </w:r>
    </w:p>
    <w:p w14:paraId="23DF04F4" w14:textId="2FC6E10E" w:rsidR="006D7839" w:rsidRPr="0053209B" w:rsidRDefault="006D7839" w:rsidP="006D7839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Segoe UI Symbol" w:eastAsia="Times New Roman" w:hAnsi="Segoe UI Symbol"/>
          <w:sz w:val="24"/>
          <w:szCs w:val="24"/>
        </w:rPr>
        <w:t>☐</w:t>
      </w:r>
      <w:r>
        <w:rPr>
          <w:rFonts w:ascii="Segoe UI Symbol" w:eastAsia="Times New Roman" w:hAnsi="Segoe UI Symbol"/>
          <w:sz w:val="24"/>
          <w:szCs w:val="24"/>
        </w:rPr>
        <w:tab/>
      </w:r>
      <w:r w:rsidRPr="0053209B">
        <w:rPr>
          <w:rFonts w:eastAsia="Times New Roman"/>
          <w:sz w:val="24"/>
          <w:szCs w:val="24"/>
        </w:rPr>
        <w:t xml:space="preserve">Renew </w:t>
      </w:r>
      <w:r w:rsidR="00D10805">
        <w:rPr>
          <w:rFonts w:eastAsia="Times New Roman"/>
          <w:sz w:val="24"/>
          <w:szCs w:val="24"/>
        </w:rPr>
        <w:t>Mi</w:t>
      </w:r>
      <w:r>
        <w:rPr>
          <w:rFonts w:eastAsia="Times New Roman"/>
          <w:sz w:val="24"/>
          <w:szCs w:val="24"/>
        </w:rPr>
        <w:t xml:space="preserve">nor </w:t>
      </w:r>
      <w:r w:rsidR="00D10805">
        <w:rPr>
          <w:rFonts w:eastAsia="Times New Roman"/>
          <w:sz w:val="24"/>
          <w:szCs w:val="24"/>
        </w:rPr>
        <w:t>L</w:t>
      </w:r>
      <w:r>
        <w:rPr>
          <w:rFonts w:eastAsia="Times New Roman"/>
          <w:sz w:val="24"/>
          <w:szCs w:val="24"/>
        </w:rPr>
        <w:t>istings</w:t>
      </w:r>
      <w:r w:rsidRPr="0053209B">
        <w:rPr>
          <w:rFonts w:eastAsia="Times New Roman"/>
          <w:sz w:val="24"/>
          <w:szCs w:val="24"/>
        </w:rPr>
        <w:t xml:space="preserve"> </w:t>
      </w:r>
    </w:p>
    <w:p w14:paraId="29D547A5" w14:textId="77777777" w:rsidR="006D7839" w:rsidRDefault="006D7839" w:rsidP="00E8176E">
      <w:pPr>
        <w:spacing w:after="0"/>
      </w:pPr>
    </w:p>
    <w:p w14:paraId="4E10A38A" w14:textId="77777777" w:rsidR="006D7839" w:rsidRDefault="006D7839" w:rsidP="00E8176E">
      <w:pPr>
        <w:spacing w:after="0"/>
      </w:pPr>
    </w:p>
    <w:p w14:paraId="79AF6527" w14:textId="762A411B" w:rsidR="00817AD5" w:rsidRPr="00817AD5" w:rsidRDefault="00817AD5" w:rsidP="00E8176E">
      <w:pPr>
        <w:spacing w:after="0"/>
      </w:pPr>
      <w:r w:rsidRPr="00817AD5">
        <w:t>Company Name</w:t>
      </w:r>
      <w:r w:rsidR="00AC2381">
        <w:t xml:space="preserve"> here</w:t>
      </w:r>
    </w:p>
    <w:p w14:paraId="58C87B48" w14:textId="77777777" w:rsidR="00817AD5" w:rsidRPr="00817AD5" w:rsidRDefault="00AC2381" w:rsidP="00817AD5">
      <w:pPr>
        <w:spacing w:after="0"/>
      </w:pPr>
      <w:r>
        <w:t>Telephone number here</w:t>
      </w:r>
    </w:p>
    <w:p w14:paraId="1E2E6B93" w14:textId="77777777" w:rsidR="00817AD5" w:rsidRPr="00817AD5" w:rsidRDefault="00817AD5" w:rsidP="00817AD5">
      <w:pPr>
        <w:spacing w:after="0"/>
      </w:pPr>
      <w:r w:rsidRPr="00817AD5">
        <w:t>&lt;link&gt;  insert website URL here  &lt;link&gt;</w:t>
      </w:r>
    </w:p>
    <w:p w14:paraId="75E1A7E3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6CF2A639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33DFD52A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2D017ADC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2CD31227" w14:textId="77777777" w:rsidR="00817AD5" w:rsidRDefault="00817AD5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386C3FE7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2BDC63AD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40E8A6C2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3852422F" w14:textId="77777777" w:rsidR="00AC2381" w:rsidRDefault="00AC2381" w:rsidP="00817AD5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46C1D985" w14:textId="77777777" w:rsidR="00AC2381" w:rsidRPr="007B729C" w:rsidRDefault="00AC2381" w:rsidP="00AC2381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&lt;title&gt;  insert product category keyword  &lt;title&gt;</w:t>
      </w:r>
    </w:p>
    <w:p w14:paraId="15C291FE" w14:textId="77777777" w:rsidR="00AC2381" w:rsidRDefault="00AC2381" w:rsidP="00817AD5">
      <w:pPr>
        <w:spacing w:after="0"/>
        <w:rPr>
          <w:b/>
          <w:color w:val="FF0000"/>
          <w:sz w:val="24"/>
          <w:szCs w:val="24"/>
        </w:rPr>
      </w:pPr>
    </w:p>
    <w:p w14:paraId="64678C79" w14:textId="77777777" w:rsidR="00AC2381" w:rsidRPr="007B729C" w:rsidRDefault="00AC2381" w:rsidP="00817AD5">
      <w:pPr>
        <w:spacing w:after="0"/>
        <w:rPr>
          <w:b/>
          <w:color w:val="FF0000"/>
          <w:sz w:val="24"/>
          <w:szCs w:val="24"/>
        </w:rPr>
      </w:pPr>
    </w:p>
    <w:p w14:paraId="7384D792" w14:textId="77777777" w:rsidR="004F6AC4" w:rsidRDefault="00817AD5">
      <w:pPr>
        <w:sectPr w:rsidR="004F6AC4" w:rsidSect="00445F2C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br w:type="page"/>
      </w:r>
    </w:p>
    <w:p w14:paraId="4A4EDF2B" w14:textId="77777777" w:rsidR="004F6AC4" w:rsidRDefault="002E7B36" w:rsidP="002E7B36">
      <w:pPr>
        <w:sectPr w:rsidR="004F6AC4" w:rsidSect="004F6AC4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12B5CC6F" wp14:editId="640CB9EB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F01">
        <w:br w:type="page"/>
      </w:r>
    </w:p>
    <w:p w14:paraId="4ED45A73" w14:textId="77777777" w:rsidR="004F6AC4" w:rsidRDefault="002E7B36" w:rsidP="0009089E">
      <w:pPr>
        <w:spacing w:after="0" w:line="240" w:lineRule="auto"/>
        <w:sectPr w:rsidR="004F6AC4" w:rsidSect="004F6AC4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6A3DE8FD" wp14:editId="1AA89481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C1D9" w14:textId="77777777" w:rsidR="004F6AC4" w:rsidRDefault="002E7B36" w:rsidP="0009089E">
      <w:pPr>
        <w:spacing w:after="0" w:line="240" w:lineRule="auto"/>
        <w:sectPr w:rsidR="004F6AC4" w:rsidSect="004F6AC4">
          <w:pgSz w:w="12240" w:h="15840"/>
          <w:pgMar w:top="0" w:right="0" w:bottom="0" w:left="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411B609F" wp14:editId="07141134">
            <wp:extent cx="777240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7407" w14:textId="77777777" w:rsidR="00A3054E" w:rsidRDefault="00A3054E" w:rsidP="00E905D0">
      <w:pPr>
        <w:spacing w:after="0" w:line="240" w:lineRule="auto"/>
      </w:pPr>
    </w:p>
    <w:sectPr w:rsidR="00A3054E" w:rsidSect="008328E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181A"/>
    <w:multiLevelType w:val="hybridMultilevel"/>
    <w:tmpl w:val="0374B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C06F4"/>
    <w:multiLevelType w:val="hybridMultilevel"/>
    <w:tmpl w:val="459CEE66"/>
    <w:lvl w:ilvl="0" w:tplc="0409000F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3F6F32"/>
    <w:multiLevelType w:val="hybridMultilevel"/>
    <w:tmpl w:val="D43A355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414B6"/>
    <w:multiLevelType w:val="hybridMultilevel"/>
    <w:tmpl w:val="A394ED5A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04115"/>
    <w:multiLevelType w:val="hybridMultilevel"/>
    <w:tmpl w:val="A3F43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86646"/>
    <w:multiLevelType w:val="hybridMultilevel"/>
    <w:tmpl w:val="9F7AB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attachedTemplate r:id="rId1"/>
  <w:defaultTabStop w:val="50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FC0"/>
    <w:rsid w:val="00010B31"/>
    <w:rsid w:val="0001322F"/>
    <w:rsid w:val="0001366C"/>
    <w:rsid w:val="00016D10"/>
    <w:rsid w:val="00034AFD"/>
    <w:rsid w:val="000441A7"/>
    <w:rsid w:val="000470DC"/>
    <w:rsid w:val="00066A21"/>
    <w:rsid w:val="00071273"/>
    <w:rsid w:val="000811C3"/>
    <w:rsid w:val="0009089E"/>
    <w:rsid w:val="000A4A01"/>
    <w:rsid w:val="000A6EE9"/>
    <w:rsid w:val="000D423D"/>
    <w:rsid w:val="000E082E"/>
    <w:rsid w:val="000F4910"/>
    <w:rsid w:val="00117F01"/>
    <w:rsid w:val="0012000B"/>
    <w:rsid w:val="00123EC5"/>
    <w:rsid w:val="00125818"/>
    <w:rsid w:val="00155AC9"/>
    <w:rsid w:val="0017020A"/>
    <w:rsid w:val="001932F4"/>
    <w:rsid w:val="001978C4"/>
    <w:rsid w:val="001B1471"/>
    <w:rsid w:val="001D4021"/>
    <w:rsid w:val="001E17E8"/>
    <w:rsid w:val="001E2A1A"/>
    <w:rsid w:val="001E2C02"/>
    <w:rsid w:val="001E6DA4"/>
    <w:rsid w:val="001F1758"/>
    <w:rsid w:val="00202652"/>
    <w:rsid w:val="002029F8"/>
    <w:rsid w:val="00227019"/>
    <w:rsid w:val="00230069"/>
    <w:rsid w:val="0023434E"/>
    <w:rsid w:val="002449F1"/>
    <w:rsid w:val="00246B9D"/>
    <w:rsid w:val="00267C53"/>
    <w:rsid w:val="00267F2C"/>
    <w:rsid w:val="002821C7"/>
    <w:rsid w:val="00283F9F"/>
    <w:rsid w:val="00287978"/>
    <w:rsid w:val="002B0B37"/>
    <w:rsid w:val="002B513C"/>
    <w:rsid w:val="002B6FC0"/>
    <w:rsid w:val="002D4CBB"/>
    <w:rsid w:val="002D722A"/>
    <w:rsid w:val="002E7B36"/>
    <w:rsid w:val="002F230C"/>
    <w:rsid w:val="00300118"/>
    <w:rsid w:val="0030365F"/>
    <w:rsid w:val="00317D31"/>
    <w:rsid w:val="00332FF0"/>
    <w:rsid w:val="00334CAA"/>
    <w:rsid w:val="003352AA"/>
    <w:rsid w:val="00336B23"/>
    <w:rsid w:val="0034635F"/>
    <w:rsid w:val="00346BC3"/>
    <w:rsid w:val="003957EB"/>
    <w:rsid w:val="00397CE9"/>
    <w:rsid w:val="003A0439"/>
    <w:rsid w:val="003A38DB"/>
    <w:rsid w:val="003B548F"/>
    <w:rsid w:val="003B57CF"/>
    <w:rsid w:val="003C615C"/>
    <w:rsid w:val="003D09CC"/>
    <w:rsid w:val="003D2983"/>
    <w:rsid w:val="003D39F3"/>
    <w:rsid w:val="003E239A"/>
    <w:rsid w:val="003E5614"/>
    <w:rsid w:val="003E5ADD"/>
    <w:rsid w:val="003F0DDB"/>
    <w:rsid w:val="003F58DA"/>
    <w:rsid w:val="00401172"/>
    <w:rsid w:val="00404019"/>
    <w:rsid w:val="004043B5"/>
    <w:rsid w:val="0040759C"/>
    <w:rsid w:val="00412C43"/>
    <w:rsid w:val="00420DCC"/>
    <w:rsid w:val="004260B8"/>
    <w:rsid w:val="00433743"/>
    <w:rsid w:val="00445F2C"/>
    <w:rsid w:val="00456405"/>
    <w:rsid w:val="0046548F"/>
    <w:rsid w:val="004700AB"/>
    <w:rsid w:val="0048619E"/>
    <w:rsid w:val="00486D96"/>
    <w:rsid w:val="004920DF"/>
    <w:rsid w:val="004940D0"/>
    <w:rsid w:val="00496382"/>
    <w:rsid w:val="004A1102"/>
    <w:rsid w:val="004B4ED0"/>
    <w:rsid w:val="004D6962"/>
    <w:rsid w:val="004D7E1E"/>
    <w:rsid w:val="004E1D12"/>
    <w:rsid w:val="004F4809"/>
    <w:rsid w:val="004F6AC4"/>
    <w:rsid w:val="00501764"/>
    <w:rsid w:val="00510E7D"/>
    <w:rsid w:val="00513591"/>
    <w:rsid w:val="0053209B"/>
    <w:rsid w:val="005366C6"/>
    <w:rsid w:val="00545AAB"/>
    <w:rsid w:val="00552634"/>
    <w:rsid w:val="005613DE"/>
    <w:rsid w:val="0056196D"/>
    <w:rsid w:val="00566997"/>
    <w:rsid w:val="00581349"/>
    <w:rsid w:val="005830B3"/>
    <w:rsid w:val="005A4B2C"/>
    <w:rsid w:val="005C1005"/>
    <w:rsid w:val="005C743F"/>
    <w:rsid w:val="005D7C07"/>
    <w:rsid w:val="005F4769"/>
    <w:rsid w:val="005F5189"/>
    <w:rsid w:val="005F5C2A"/>
    <w:rsid w:val="005F7D8A"/>
    <w:rsid w:val="00635604"/>
    <w:rsid w:val="00635F30"/>
    <w:rsid w:val="00641451"/>
    <w:rsid w:val="00647F79"/>
    <w:rsid w:val="00656AA5"/>
    <w:rsid w:val="00657960"/>
    <w:rsid w:val="00677F26"/>
    <w:rsid w:val="006C0FDA"/>
    <w:rsid w:val="006C356D"/>
    <w:rsid w:val="006D16F9"/>
    <w:rsid w:val="006D1BAF"/>
    <w:rsid w:val="006D56D2"/>
    <w:rsid w:val="006D59EC"/>
    <w:rsid w:val="006D7839"/>
    <w:rsid w:val="006E322C"/>
    <w:rsid w:val="006F05CC"/>
    <w:rsid w:val="006F3874"/>
    <w:rsid w:val="00704AEE"/>
    <w:rsid w:val="007059AB"/>
    <w:rsid w:val="0071407D"/>
    <w:rsid w:val="007645BC"/>
    <w:rsid w:val="00765CDE"/>
    <w:rsid w:val="007A653A"/>
    <w:rsid w:val="007B3534"/>
    <w:rsid w:val="007D2194"/>
    <w:rsid w:val="00806A55"/>
    <w:rsid w:val="00817AD5"/>
    <w:rsid w:val="008322E8"/>
    <w:rsid w:val="008326A7"/>
    <w:rsid w:val="008328E8"/>
    <w:rsid w:val="00841E96"/>
    <w:rsid w:val="00873309"/>
    <w:rsid w:val="00874A28"/>
    <w:rsid w:val="008851F8"/>
    <w:rsid w:val="00893AF4"/>
    <w:rsid w:val="00893D94"/>
    <w:rsid w:val="008A6BE5"/>
    <w:rsid w:val="008A7B9D"/>
    <w:rsid w:val="008B3F23"/>
    <w:rsid w:val="008D7F6F"/>
    <w:rsid w:val="008F3CA5"/>
    <w:rsid w:val="008F6942"/>
    <w:rsid w:val="009225B7"/>
    <w:rsid w:val="00923AED"/>
    <w:rsid w:val="009261D3"/>
    <w:rsid w:val="009379C8"/>
    <w:rsid w:val="009470E7"/>
    <w:rsid w:val="00947E8A"/>
    <w:rsid w:val="00957370"/>
    <w:rsid w:val="00964012"/>
    <w:rsid w:val="0097645E"/>
    <w:rsid w:val="00976E75"/>
    <w:rsid w:val="009824D5"/>
    <w:rsid w:val="00992103"/>
    <w:rsid w:val="009A723A"/>
    <w:rsid w:val="009B1875"/>
    <w:rsid w:val="009D634E"/>
    <w:rsid w:val="009F2919"/>
    <w:rsid w:val="00A00CB3"/>
    <w:rsid w:val="00A03279"/>
    <w:rsid w:val="00A03696"/>
    <w:rsid w:val="00A102DE"/>
    <w:rsid w:val="00A120E1"/>
    <w:rsid w:val="00A22D2B"/>
    <w:rsid w:val="00A3054E"/>
    <w:rsid w:val="00A31444"/>
    <w:rsid w:val="00A3325D"/>
    <w:rsid w:val="00A4248D"/>
    <w:rsid w:val="00A54645"/>
    <w:rsid w:val="00A64275"/>
    <w:rsid w:val="00A729A1"/>
    <w:rsid w:val="00A76626"/>
    <w:rsid w:val="00A839CC"/>
    <w:rsid w:val="00A96910"/>
    <w:rsid w:val="00AA3750"/>
    <w:rsid w:val="00AC2381"/>
    <w:rsid w:val="00AC3104"/>
    <w:rsid w:val="00AD4C7A"/>
    <w:rsid w:val="00AD5264"/>
    <w:rsid w:val="00AE1801"/>
    <w:rsid w:val="00AF5B60"/>
    <w:rsid w:val="00B111A3"/>
    <w:rsid w:val="00B47C21"/>
    <w:rsid w:val="00B5572F"/>
    <w:rsid w:val="00B81E96"/>
    <w:rsid w:val="00BA249F"/>
    <w:rsid w:val="00BB648A"/>
    <w:rsid w:val="00BC171D"/>
    <w:rsid w:val="00BC79E8"/>
    <w:rsid w:val="00BF3395"/>
    <w:rsid w:val="00C14745"/>
    <w:rsid w:val="00C16E5A"/>
    <w:rsid w:val="00C1766C"/>
    <w:rsid w:val="00C20F4B"/>
    <w:rsid w:val="00C2157C"/>
    <w:rsid w:val="00C32397"/>
    <w:rsid w:val="00C32461"/>
    <w:rsid w:val="00C37D53"/>
    <w:rsid w:val="00C45A86"/>
    <w:rsid w:val="00C55DB9"/>
    <w:rsid w:val="00C57F1D"/>
    <w:rsid w:val="00C7734A"/>
    <w:rsid w:val="00C9035D"/>
    <w:rsid w:val="00C91E97"/>
    <w:rsid w:val="00CB5C39"/>
    <w:rsid w:val="00CC243A"/>
    <w:rsid w:val="00CC4004"/>
    <w:rsid w:val="00CD3544"/>
    <w:rsid w:val="00CE0E65"/>
    <w:rsid w:val="00CE1854"/>
    <w:rsid w:val="00D051EC"/>
    <w:rsid w:val="00D10805"/>
    <w:rsid w:val="00D1589D"/>
    <w:rsid w:val="00D16495"/>
    <w:rsid w:val="00D171DD"/>
    <w:rsid w:val="00DB1F49"/>
    <w:rsid w:val="00DB720B"/>
    <w:rsid w:val="00DC1FDE"/>
    <w:rsid w:val="00DC5A68"/>
    <w:rsid w:val="00DD11CA"/>
    <w:rsid w:val="00DD1FD3"/>
    <w:rsid w:val="00DE3FC0"/>
    <w:rsid w:val="00DF150B"/>
    <w:rsid w:val="00DF7446"/>
    <w:rsid w:val="00E02502"/>
    <w:rsid w:val="00E1646F"/>
    <w:rsid w:val="00E21DF0"/>
    <w:rsid w:val="00E25F59"/>
    <w:rsid w:val="00E32284"/>
    <w:rsid w:val="00E416BE"/>
    <w:rsid w:val="00E53007"/>
    <w:rsid w:val="00E55427"/>
    <w:rsid w:val="00E6198A"/>
    <w:rsid w:val="00E627D1"/>
    <w:rsid w:val="00E6695E"/>
    <w:rsid w:val="00E702FE"/>
    <w:rsid w:val="00E7140F"/>
    <w:rsid w:val="00E71B8B"/>
    <w:rsid w:val="00E8098D"/>
    <w:rsid w:val="00E8176E"/>
    <w:rsid w:val="00E905D0"/>
    <w:rsid w:val="00E9134E"/>
    <w:rsid w:val="00EA4B1F"/>
    <w:rsid w:val="00EB630A"/>
    <w:rsid w:val="00EC2AB5"/>
    <w:rsid w:val="00EF1B18"/>
    <w:rsid w:val="00EF1FC8"/>
    <w:rsid w:val="00EF7039"/>
    <w:rsid w:val="00F0333F"/>
    <w:rsid w:val="00F2399E"/>
    <w:rsid w:val="00F302CB"/>
    <w:rsid w:val="00F30F87"/>
    <w:rsid w:val="00F43793"/>
    <w:rsid w:val="00F50263"/>
    <w:rsid w:val="00F50950"/>
    <w:rsid w:val="00F541E3"/>
    <w:rsid w:val="00F7078D"/>
    <w:rsid w:val="00F71C44"/>
    <w:rsid w:val="00F76125"/>
    <w:rsid w:val="00F90333"/>
    <w:rsid w:val="00F94892"/>
    <w:rsid w:val="00F97E7C"/>
    <w:rsid w:val="00FE2342"/>
    <w:rsid w:val="00FF00B9"/>
    <w:rsid w:val="00FF037D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30797"/>
  <w15:docId w15:val="{0A66ED71-F49F-A044-A3EA-418330E0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8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4AE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A4A0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DC5A68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C5A68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8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ko/Desktop/Desktop%20files/BD%20-%20JSS%20-%20Advertising%20-%20Mrvica/2020%20MTBG%20forms/Final%20Files/2020%20MTBG_Company%20Profil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0A7C1C-10FF-8C4E-9CFF-BC60BE9D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 MTBG_Company Profile Template.dotx</Template>
  <TotalTime>4</TotalTime>
  <Pages>9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Ko</dc:creator>
  <cp:lastModifiedBy>Christina Ko</cp:lastModifiedBy>
  <cp:revision>4</cp:revision>
  <dcterms:created xsi:type="dcterms:W3CDTF">2020-10-02T08:30:00Z</dcterms:created>
  <dcterms:modified xsi:type="dcterms:W3CDTF">2020-10-02T13:27:00Z</dcterms:modified>
</cp:coreProperties>
</file>