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5ADE4" w14:textId="77777777" w:rsidR="003E5ADD" w:rsidRDefault="003E5ADD" w:rsidP="00C57F1D">
      <w:pPr>
        <w:spacing w:after="0"/>
        <w:rPr>
          <w:b/>
          <w:sz w:val="36"/>
          <w:szCs w:val="36"/>
        </w:rPr>
        <w:sectPr w:rsidR="003E5ADD" w:rsidSect="003E5ADD">
          <w:pgSz w:w="12240" w:h="15840"/>
          <w:pgMar w:top="0" w:right="0" w:bottom="0" w:left="0" w:header="720" w:footer="720" w:gutter="0"/>
          <w:pgNumType w:start="0"/>
          <w:cols w:space="720"/>
          <w:titlePg/>
          <w:docGrid w:linePitch="360"/>
        </w:sectPr>
      </w:pPr>
      <w:r>
        <w:rPr>
          <w:b/>
          <w:noProof/>
          <w:sz w:val="36"/>
          <w:szCs w:val="36"/>
        </w:rPr>
        <w:drawing>
          <wp:inline distT="0" distB="0" distL="0" distR="0" wp14:anchorId="6B3CEB1D" wp14:editId="2E531909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CD368" w14:textId="77777777" w:rsidR="00AD5264" w:rsidRDefault="00292CC2" w:rsidP="00C57F1D">
      <w:pPr>
        <w:spacing w:after="0"/>
        <w:rPr>
          <w:b/>
          <w:sz w:val="36"/>
          <w:szCs w:val="36"/>
        </w:rPr>
        <w:sectPr w:rsidR="00AD5264" w:rsidSect="00292CC2"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  <w:r>
        <w:rPr>
          <w:b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FC37A10" wp14:editId="092EB88B">
                <wp:simplePos x="0" y="0"/>
                <wp:positionH relativeFrom="column">
                  <wp:posOffset>101600</wp:posOffset>
                </wp:positionH>
                <wp:positionV relativeFrom="paragraph">
                  <wp:posOffset>-55880</wp:posOffset>
                </wp:positionV>
                <wp:extent cx="5974080" cy="8416925"/>
                <wp:effectExtent l="0" t="0" r="7620" b="317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4080" cy="8416925"/>
                          <a:chOff x="0" y="0"/>
                          <a:chExt cx="5974080" cy="8416925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0" y="0"/>
                            <a:ext cx="5974080" cy="353568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8F030E4" w14:textId="77777777" w:rsidR="00E7140F" w:rsidRPr="00E7140F" w:rsidRDefault="00E7140F" w:rsidP="00AC3104">
                              <w:pPr>
                                <w:pageBreakBefore/>
                                <w:spacing w:after="0" w:line="240" w:lineRule="auto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E7140F">
                                <w:rPr>
                                  <w:b/>
                                  <w:sz w:val="40"/>
                                  <w:szCs w:val="40"/>
                                </w:rPr>
                                <w:t>MAJOR LISTING Template</w:t>
                              </w:r>
                            </w:p>
                            <w:p w14:paraId="619086DF" w14:textId="77777777" w:rsidR="00E7140F" w:rsidRDefault="00E7140F" w:rsidP="00AC3104">
                              <w:pPr>
                                <w:pageBreakBefore/>
                                <w:spacing w:after="0"/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</w:pPr>
                            </w:p>
                            <w:p w14:paraId="0093165F" w14:textId="77777777" w:rsidR="00E7140F" w:rsidRPr="00F83432" w:rsidRDefault="00E7140F" w:rsidP="00AC3104">
                              <w:pPr>
                                <w:pageBreakBefore/>
                                <w:spacing w:after="0"/>
                                <w:ind w:firstLine="360"/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F83432"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  <w:t>Microscopy Product Vendor</w:t>
                              </w:r>
                            </w:p>
                            <w:p w14:paraId="25CDE992" w14:textId="77777777" w:rsidR="00E7140F" w:rsidRPr="00F83432" w:rsidRDefault="00E7140F" w:rsidP="00AC3104">
                              <w:pPr>
                                <w:pStyle w:val="ListParagraph"/>
                                <w:pageBreakBefore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F83432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Company name, phone, Email, website (hyperlinked)</w:t>
                              </w:r>
                            </w:p>
                            <w:p w14:paraId="67863C36" w14:textId="77777777" w:rsidR="00E7140F" w:rsidRPr="00F83432" w:rsidRDefault="00E7140F" w:rsidP="00AC3104">
                              <w:pPr>
                                <w:pStyle w:val="ListParagraph"/>
                                <w:pageBreakBefore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F83432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Supply color company logo</w:t>
                              </w:r>
                            </w:p>
                            <w:p w14:paraId="23C0D579" w14:textId="77777777" w:rsidR="00E7140F" w:rsidRPr="00F83432" w:rsidRDefault="00E7140F" w:rsidP="00AC3104">
                              <w:pPr>
                                <w:pStyle w:val="ListParagraph"/>
                                <w:pageBreakBefore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F83432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Supply one color photo of product</w:t>
                              </w:r>
                            </w:p>
                            <w:p w14:paraId="37CA49B1" w14:textId="77777777" w:rsidR="00E7140F" w:rsidRPr="00F83432" w:rsidRDefault="00E7140F" w:rsidP="00AC3104">
                              <w:pPr>
                                <w:pStyle w:val="ListParagraph"/>
                                <w:pageBreakBefore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F83432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APPLICATIONS: Supply list of five applications to which your product can be applied </w:t>
                              </w:r>
                              <w: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br/>
                              </w:r>
                              <w:r w:rsidRPr="00F83432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(separated by bullet points)</w:t>
                              </w:r>
                            </w:p>
                            <w:p w14:paraId="6679D0C2" w14:textId="77777777" w:rsidR="00E7140F" w:rsidRPr="00F83432" w:rsidRDefault="00E7140F" w:rsidP="00AC3104">
                              <w:pPr>
                                <w:pStyle w:val="ListParagraph"/>
                                <w:pageBreakBefore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F83432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FEATURES: Supply a 25-word description (sentence format) of your product’s capabilities and functional applications. </w:t>
                              </w:r>
                            </w:p>
                            <w:p w14:paraId="6A4A8AED" w14:textId="77777777" w:rsidR="00E7140F" w:rsidRPr="00F83432" w:rsidRDefault="00E7140F" w:rsidP="00AC3104">
                              <w:pPr>
                                <w:pageBreakBefore/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8C087E1" w14:textId="77777777" w:rsidR="00E7140F" w:rsidRPr="00F83432" w:rsidRDefault="00E7140F" w:rsidP="00AC3104">
                              <w:pPr>
                                <w:pageBreakBefore/>
                                <w:spacing w:after="0"/>
                                <w:ind w:firstLine="360"/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F83432"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  <w:t>Additional Product Listings</w:t>
                              </w:r>
                            </w:p>
                            <w:p w14:paraId="1D299E27" w14:textId="77777777" w:rsidR="00E7140F" w:rsidRPr="00F83432" w:rsidRDefault="00E7140F" w:rsidP="00AC3104">
                              <w:pPr>
                                <w:pageBreakBefore/>
                                <w:spacing w:after="0"/>
                                <w:ind w:firstLine="360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F83432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For each additional Product Listing, please repeat steps 3 to 5:</w:t>
                              </w:r>
                            </w:p>
                            <w:p w14:paraId="60A508B8" w14:textId="77777777" w:rsidR="00E7140F" w:rsidRPr="00F83432" w:rsidRDefault="00E7140F" w:rsidP="00AC3104">
                              <w:pPr>
                                <w:pStyle w:val="ListParagraph"/>
                                <w:pageBreakBefore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F83432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Supply one color photo of product</w:t>
                              </w:r>
                            </w:p>
                            <w:p w14:paraId="364C70C8" w14:textId="77777777" w:rsidR="00E7140F" w:rsidRPr="00F83432" w:rsidRDefault="00E7140F" w:rsidP="00AC3104">
                              <w:pPr>
                                <w:pStyle w:val="ListParagraph"/>
                                <w:pageBreakBefore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F83432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APPLICATIONS: Supply list of five applications to which your product can be applied </w:t>
                              </w:r>
                              <w: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br/>
                              </w:r>
                              <w:r w:rsidRPr="00F83432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(separated by bullet points)</w:t>
                              </w:r>
                            </w:p>
                            <w:p w14:paraId="2D8F7EC0" w14:textId="77777777" w:rsidR="00E7140F" w:rsidRPr="00F83432" w:rsidRDefault="00E7140F" w:rsidP="00AC3104">
                              <w:pPr>
                                <w:pStyle w:val="ListParagraph"/>
                                <w:pageBreakBefore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F83432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FEATURES: Supply a 25-word description (sentence format) of your product’s capabilities and functional applications. </w:t>
                              </w:r>
                            </w:p>
                            <w:p w14:paraId="74FE5A46" w14:textId="77777777" w:rsidR="00E7140F" w:rsidRPr="00F83432" w:rsidRDefault="00E7140F" w:rsidP="00AC3104">
                              <w:pPr>
                                <w:pStyle w:val="ListParagraph"/>
                                <w:pageBreakBefore/>
                                <w:spacing w:after="0"/>
                                <w:ind w:left="1080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F83432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p>
                            <w:p w14:paraId="5CDA170E" w14:textId="77777777" w:rsidR="00E7140F" w:rsidRDefault="00E7140F" w:rsidP="00AC3104">
                              <w:pPr>
                                <w:pageBreakBefore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741680" y="3840480"/>
                            <a:ext cx="4052570" cy="4576445"/>
                            <a:chOff x="0" y="0"/>
                            <a:chExt cx="4052570" cy="457644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8960" y="0"/>
                              <a:ext cx="3483610" cy="4576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" name="Text Box 5"/>
                          <wps:cNvSpPr txBox="1"/>
                          <wps:spPr>
                            <a:xfrm>
                              <a:off x="0" y="3931920"/>
                              <a:ext cx="660400" cy="2743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BF7C0CE" w14:textId="77777777" w:rsidR="00A120E1" w:rsidRDefault="00A120E1" w:rsidP="00AC3104">
                                <w:pPr>
                                  <w:pageBreakBefore/>
                                </w:pPr>
                                <w:r>
                                  <w:t>SAMPLE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5B92A5B" id="Group 31" o:spid="_x0000_s1026" style="position:absolute;margin-left:8pt;margin-top:-4.4pt;width:470.4pt;height:662.75pt;z-index:251648000" coordsize="59740,84169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7" type="#_x0000_t202" style="position:absolute;width:59740;height:35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" fillcolor="#ededed [662]" strokeweight=".5pt">
                  <v:textbox>
                    <w:txbxContent>
                      <w:p w:rsidR="00E7140F" w:rsidRPr="00E7140F" w:rsidRDefault="00E7140F" w:rsidP="00AC3104">
                        <w:pPr>
                          <w:pageBreakBefore/>
                          <w:spacing w:after="0" w:line="240" w:lineRule="auto"/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E7140F">
                          <w:rPr>
                            <w:b/>
                            <w:sz w:val="40"/>
                            <w:szCs w:val="40"/>
                          </w:rPr>
                          <w:t>MAJOR LISTING Template</w:t>
                        </w:r>
                      </w:p>
                      <w:p w:rsidR="00E7140F" w:rsidRDefault="00E7140F" w:rsidP="00AC3104">
                        <w:pPr>
                          <w:pageBreakBefore/>
                          <w:spacing w:after="0"/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</w:pPr>
                      </w:p>
                      <w:p w:rsidR="00E7140F" w:rsidRPr="00F83432" w:rsidRDefault="00E7140F" w:rsidP="00AC3104">
                        <w:pPr>
                          <w:pageBreakBefore/>
                          <w:spacing w:after="0"/>
                          <w:ind w:firstLine="360"/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</w:pPr>
                        <w:r w:rsidRPr="00F83432"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  <w:t>Microscopy Product Vendor</w:t>
                        </w:r>
                      </w:p>
                      <w:p w:rsidR="00E7140F" w:rsidRPr="00F83432" w:rsidRDefault="00E7140F" w:rsidP="00AC3104">
                        <w:pPr>
                          <w:pStyle w:val="ListParagraph"/>
                          <w:pageBreakBefore/>
                          <w:numPr>
                            <w:ilvl w:val="0"/>
                            <w:numId w:val="4"/>
                          </w:numPr>
                          <w:spacing w:after="0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F83432">
                          <w:rPr>
                            <w:color w:val="0070C0"/>
                            <w:sz w:val="20"/>
                            <w:szCs w:val="20"/>
                          </w:rPr>
                          <w:t>Company name, phone, Email, website (hyperlinked)</w:t>
                        </w:r>
                      </w:p>
                      <w:p w:rsidR="00E7140F" w:rsidRPr="00F83432" w:rsidRDefault="00E7140F" w:rsidP="00AC3104">
                        <w:pPr>
                          <w:pStyle w:val="ListParagraph"/>
                          <w:pageBreakBefore/>
                          <w:numPr>
                            <w:ilvl w:val="0"/>
                            <w:numId w:val="4"/>
                          </w:numPr>
                          <w:spacing w:after="0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F83432">
                          <w:rPr>
                            <w:color w:val="0070C0"/>
                            <w:sz w:val="20"/>
                            <w:szCs w:val="20"/>
                          </w:rPr>
                          <w:t>Supply color company logo</w:t>
                        </w:r>
                      </w:p>
                      <w:p w:rsidR="00E7140F" w:rsidRPr="00F83432" w:rsidRDefault="00E7140F" w:rsidP="00AC3104">
                        <w:pPr>
                          <w:pStyle w:val="ListParagraph"/>
                          <w:pageBreakBefore/>
                          <w:numPr>
                            <w:ilvl w:val="0"/>
                            <w:numId w:val="4"/>
                          </w:numPr>
                          <w:spacing w:after="0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F83432">
                          <w:rPr>
                            <w:color w:val="0070C0"/>
                            <w:sz w:val="20"/>
                            <w:szCs w:val="20"/>
                          </w:rPr>
                          <w:t>Supply one color photo of product</w:t>
                        </w:r>
                      </w:p>
                      <w:p w:rsidR="00E7140F" w:rsidRPr="00F83432" w:rsidRDefault="00E7140F" w:rsidP="00AC3104">
                        <w:pPr>
                          <w:pStyle w:val="ListParagraph"/>
                          <w:pageBreakBefore/>
                          <w:numPr>
                            <w:ilvl w:val="0"/>
                            <w:numId w:val="4"/>
                          </w:numPr>
                          <w:spacing w:after="0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F83432">
                          <w:rPr>
                            <w:color w:val="0070C0"/>
                            <w:sz w:val="20"/>
                            <w:szCs w:val="20"/>
                          </w:rPr>
                          <w:t xml:space="preserve">APPLICATIONS: Supply list of five applications to which your product can be applied </w:t>
                        </w:r>
                        <w:r>
                          <w:rPr>
                            <w:color w:val="0070C0"/>
                            <w:sz w:val="20"/>
                            <w:szCs w:val="20"/>
                          </w:rPr>
                          <w:br/>
                        </w:r>
                        <w:r w:rsidRPr="00F83432">
                          <w:rPr>
                            <w:color w:val="0070C0"/>
                            <w:sz w:val="20"/>
                            <w:szCs w:val="20"/>
                          </w:rPr>
                          <w:t>(separated by bullet points)</w:t>
                        </w:r>
                      </w:p>
                      <w:p w:rsidR="00E7140F" w:rsidRPr="00F83432" w:rsidRDefault="00E7140F" w:rsidP="00AC3104">
                        <w:pPr>
                          <w:pStyle w:val="ListParagraph"/>
                          <w:pageBreakBefore/>
                          <w:numPr>
                            <w:ilvl w:val="0"/>
                            <w:numId w:val="4"/>
                          </w:numPr>
                          <w:spacing w:after="0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F83432">
                          <w:rPr>
                            <w:color w:val="0070C0"/>
                            <w:sz w:val="20"/>
                            <w:szCs w:val="20"/>
                          </w:rPr>
                          <w:t xml:space="preserve">FEATURES: Supply a 25-word description (sentence format) of your product’s capabilities and functional applications. </w:t>
                        </w:r>
                      </w:p>
                      <w:p w:rsidR="00E7140F" w:rsidRPr="00F83432" w:rsidRDefault="00E7140F" w:rsidP="00AC3104">
                        <w:pPr>
                          <w:pageBreakBefore/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E7140F" w:rsidRPr="00F83432" w:rsidRDefault="00E7140F" w:rsidP="00AC3104">
                        <w:pPr>
                          <w:pageBreakBefore/>
                          <w:spacing w:after="0"/>
                          <w:ind w:firstLine="360"/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</w:pPr>
                        <w:r w:rsidRPr="00F83432"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  <w:t>Additional Product Listings</w:t>
                        </w:r>
                      </w:p>
                      <w:p w:rsidR="00E7140F" w:rsidRPr="00F83432" w:rsidRDefault="00E7140F" w:rsidP="00AC3104">
                        <w:pPr>
                          <w:pageBreakBefore/>
                          <w:spacing w:after="0"/>
                          <w:ind w:firstLine="360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F83432">
                          <w:rPr>
                            <w:color w:val="0070C0"/>
                            <w:sz w:val="20"/>
                            <w:szCs w:val="20"/>
                          </w:rPr>
                          <w:t>For each additional Product Listing, please repeat steps 3 to 5:</w:t>
                        </w:r>
                      </w:p>
                      <w:p w:rsidR="00E7140F" w:rsidRPr="00F83432" w:rsidRDefault="00E7140F" w:rsidP="00AC3104">
                        <w:pPr>
                          <w:pStyle w:val="ListParagraph"/>
                          <w:pageBreakBefore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F83432">
                          <w:rPr>
                            <w:color w:val="0070C0"/>
                            <w:sz w:val="20"/>
                            <w:szCs w:val="20"/>
                          </w:rPr>
                          <w:t>Supply one color photo of product</w:t>
                        </w:r>
                      </w:p>
                      <w:p w:rsidR="00E7140F" w:rsidRPr="00F83432" w:rsidRDefault="00E7140F" w:rsidP="00AC3104">
                        <w:pPr>
                          <w:pStyle w:val="ListParagraph"/>
                          <w:pageBreakBefore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F83432">
                          <w:rPr>
                            <w:color w:val="0070C0"/>
                            <w:sz w:val="20"/>
                            <w:szCs w:val="20"/>
                          </w:rPr>
                          <w:t xml:space="preserve">APPLICATIONS: Supply list of five applications to which your product can be applied </w:t>
                        </w:r>
                        <w:r>
                          <w:rPr>
                            <w:color w:val="0070C0"/>
                            <w:sz w:val="20"/>
                            <w:szCs w:val="20"/>
                          </w:rPr>
                          <w:br/>
                        </w:r>
                        <w:r w:rsidRPr="00F83432">
                          <w:rPr>
                            <w:color w:val="0070C0"/>
                            <w:sz w:val="20"/>
                            <w:szCs w:val="20"/>
                          </w:rPr>
                          <w:t>(separated by bullet points)</w:t>
                        </w:r>
                      </w:p>
                      <w:p w:rsidR="00E7140F" w:rsidRPr="00F83432" w:rsidRDefault="00E7140F" w:rsidP="00AC3104">
                        <w:pPr>
                          <w:pStyle w:val="ListParagraph"/>
                          <w:pageBreakBefore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F83432">
                          <w:rPr>
                            <w:color w:val="0070C0"/>
                            <w:sz w:val="20"/>
                            <w:szCs w:val="20"/>
                          </w:rPr>
                          <w:t xml:space="preserve">FEATURES: Supply a 25-word description (sentence format) of your product’s capabilities and functional applications. </w:t>
                        </w:r>
                      </w:p>
                      <w:p w:rsidR="00E7140F" w:rsidRPr="00F83432" w:rsidRDefault="00E7140F" w:rsidP="00AC3104">
                        <w:pPr>
                          <w:pStyle w:val="ListParagraph"/>
                          <w:pageBreakBefore/>
                          <w:spacing w:after="0"/>
                          <w:ind w:left="1080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F83432">
                          <w:rPr>
                            <w:color w:val="0070C0"/>
                            <w:sz w:val="20"/>
                            <w:szCs w:val="20"/>
                          </w:rPr>
                          <w:t xml:space="preserve">. </w:t>
                        </w:r>
                      </w:p>
                      <w:p w:rsidR="00E7140F" w:rsidRDefault="00E7140F" w:rsidP="00AC3104">
                        <w:pPr>
                          <w:pageBreakBefore/>
                        </w:pPr>
                      </w:p>
                    </w:txbxContent>
                  </v:textbox>
                </v:shape>
                <v:group id="Group 30" o:spid="_x0000_s1028" style="position:absolute;left:7416;top:38404;width:40526;height:45765" coordsize="40525,45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9" type="#_x0000_t75" style="position:absolute;left:5689;width:34836;height:457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">
                    <v:imagedata r:id="rId8" o:title=""/>
                  </v:shape>
                  <v:shape id="Text Box 5" o:spid="_x0000_s1030" type="#_x0000_t202" style="position:absolute;top:39319;width:6604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" fillcolor="black [3213]" strokeweight=".5pt">
                    <v:textbox>
                      <w:txbxContent>
                        <w:p w:rsidR="00A120E1" w:rsidRDefault="00A120E1" w:rsidP="00AC3104">
                          <w:pPr>
                            <w:pageBreakBefore/>
                          </w:pPr>
                          <w:r>
                            <w:t>SAMPLE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8E6EC83" w14:textId="77777777" w:rsidR="00292CC2" w:rsidRPr="00E8176E" w:rsidRDefault="00292CC2" w:rsidP="00292CC2">
      <w:pPr>
        <w:pageBreakBefore/>
        <w:rPr>
          <w:b/>
          <w:u w:val="single"/>
        </w:rPr>
      </w:pPr>
      <w:r>
        <w:rPr>
          <w:b/>
          <w:sz w:val="40"/>
          <w:szCs w:val="40"/>
          <w:u w:val="single"/>
        </w:rPr>
        <w:lastRenderedPageBreak/>
        <w:t>MAJOR LISTING</w:t>
      </w:r>
      <w:r w:rsidRPr="00E8176E">
        <w:rPr>
          <w:b/>
          <w:sz w:val="40"/>
          <w:szCs w:val="40"/>
          <w:u w:val="single"/>
        </w:rPr>
        <w:t xml:space="preserve"> Template</w:t>
      </w:r>
    </w:p>
    <w:p w14:paraId="54F8BB4A" w14:textId="77777777" w:rsidR="004B507F" w:rsidRPr="0053209B" w:rsidRDefault="004B507F" w:rsidP="004B507F">
      <w:pPr>
        <w:spacing w:after="0" w:line="240" w:lineRule="auto"/>
        <w:rPr>
          <w:rFonts w:eastAsia="Times New Roman"/>
          <w:i/>
          <w:sz w:val="24"/>
          <w:szCs w:val="24"/>
        </w:rPr>
      </w:pPr>
      <w:r w:rsidRPr="0053209B">
        <w:rPr>
          <w:rFonts w:eastAsia="Times New Roman"/>
          <w:i/>
          <w:sz w:val="24"/>
          <w:szCs w:val="24"/>
        </w:rPr>
        <w:t>Please check</w:t>
      </w:r>
      <w:r>
        <w:rPr>
          <w:rFonts w:eastAsia="Times New Roman"/>
          <w:i/>
          <w:sz w:val="24"/>
          <w:szCs w:val="24"/>
        </w:rPr>
        <w:t xml:space="preserve"> (all that apply)</w:t>
      </w:r>
      <w:r w:rsidRPr="0053209B">
        <w:rPr>
          <w:rFonts w:eastAsia="Times New Roman"/>
          <w:i/>
          <w:sz w:val="24"/>
          <w:szCs w:val="24"/>
        </w:rPr>
        <w:t xml:space="preserve"> </w:t>
      </w:r>
      <w:r>
        <w:rPr>
          <w:rFonts w:eastAsia="Times New Roman"/>
          <w:i/>
          <w:sz w:val="24"/>
          <w:szCs w:val="24"/>
        </w:rPr>
        <w:t>if renewing from last year:</w:t>
      </w:r>
    </w:p>
    <w:p w14:paraId="6535EF74" w14:textId="77777777" w:rsidR="004B507F" w:rsidRPr="0053209B" w:rsidRDefault="004B507F" w:rsidP="004B507F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Segoe UI Symbol" w:eastAsia="Times New Roman" w:hAnsi="Segoe UI Symbol"/>
          <w:sz w:val="24"/>
          <w:szCs w:val="24"/>
        </w:rPr>
        <w:t>☐</w:t>
      </w:r>
      <w:r>
        <w:rPr>
          <w:rFonts w:ascii="Segoe UI Symbol" w:eastAsia="Times New Roman" w:hAnsi="Segoe UI Symbol"/>
          <w:sz w:val="24"/>
          <w:szCs w:val="24"/>
        </w:rPr>
        <w:tab/>
      </w:r>
      <w:r w:rsidRPr="0053209B">
        <w:rPr>
          <w:rFonts w:eastAsia="Times New Roman"/>
          <w:sz w:val="24"/>
          <w:szCs w:val="24"/>
        </w:rPr>
        <w:t xml:space="preserve">Renew </w:t>
      </w:r>
      <w:r>
        <w:rPr>
          <w:rFonts w:eastAsia="Times New Roman"/>
          <w:sz w:val="24"/>
          <w:szCs w:val="24"/>
        </w:rPr>
        <w:t>T</w:t>
      </w:r>
      <w:r w:rsidRPr="0053209B">
        <w:rPr>
          <w:rFonts w:eastAsia="Times New Roman"/>
          <w:sz w:val="24"/>
          <w:szCs w:val="24"/>
        </w:rPr>
        <w:t xml:space="preserve">ext </w:t>
      </w:r>
    </w:p>
    <w:p w14:paraId="613032B8" w14:textId="77777777" w:rsidR="004B507F" w:rsidRPr="0053209B" w:rsidRDefault="004B507F" w:rsidP="004B507F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Segoe UI Symbol" w:eastAsia="Times New Roman" w:hAnsi="Segoe UI Symbol"/>
          <w:sz w:val="24"/>
          <w:szCs w:val="24"/>
        </w:rPr>
        <w:t>☐</w:t>
      </w:r>
      <w:r>
        <w:rPr>
          <w:rFonts w:ascii="Segoe UI Symbol" w:eastAsia="Times New Roman" w:hAnsi="Segoe UI Symbol"/>
          <w:sz w:val="24"/>
          <w:szCs w:val="24"/>
        </w:rPr>
        <w:tab/>
      </w:r>
      <w:r w:rsidRPr="0053209B">
        <w:rPr>
          <w:rFonts w:eastAsia="Times New Roman"/>
          <w:sz w:val="24"/>
          <w:szCs w:val="24"/>
        </w:rPr>
        <w:t xml:space="preserve">Renew </w:t>
      </w:r>
      <w:r>
        <w:rPr>
          <w:rFonts w:eastAsia="Times New Roman"/>
          <w:sz w:val="24"/>
          <w:szCs w:val="24"/>
        </w:rPr>
        <w:t>L</w:t>
      </w:r>
      <w:r w:rsidRPr="0053209B">
        <w:rPr>
          <w:rFonts w:eastAsia="Times New Roman"/>
          <w:sz w:val="24"/>
          <w:szCs w:val="24"/>
        </w:rPr>
        <w:t xml:space="preserve">ogos </w:t>
      </w:r>
    </w:p>
    <w:p w14:paraId="2815A181" w14:textId="2D17ECCC" w:rsidR="004B507F" w:rsidRPr="004B507F" w:rsidRDefault="004B507F" w:rsidP="004B507F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Segoe UI Symbol" w:eastAsia="Times New Roman" w:hAnsi="Segoe UI Symbol"/>
          <w:sz w:val="24"/>
          <w:szCs w:val="24"/>
        </w:rPr>
        <w:t>☐</w:t>
      </w:r>
      <w:r>
        <w:rPr>
          <w:rFonts w:ascii="Segoe UI Symbol" w:eastAsia="Times New Roman" w:hAnsi="Segoe UI Symbol"/>
          <w:sz w:val="24"/>
          <w:szCs w:val="24"/>
        </w:rPr>
        <w:tab/>
      </w:r>
      <w:r w:rsidRPr="0053209B">
        <w:rPr>
          <w:rFonts w:eastAsia="Times New Roman"/>
          <w:sz w:val="24"/>
          <w:szCs w:val="24"/>
        </w:rPr>
        <w:t xml:space="preserve">Renew </w:t>
      </w:r>
      <w:r>
        <w:rPr>
          <w:rFonts w:eastAsia="Times New Roman"/>
          <w:sz w:val="24"/>
          <w:szCs w:val="24"/>
        </w:rPr>
        <w:t>I</w:t>
      </w:r>
      <w:r w:rsidRPr="0053209B">
        <w:rPr>
          <w:rFonts w:eastAsia="Times New Roman"/>
          <w:sz w:val="24"/>
          <w:szCs w:val="24"/>
        </w:rPr>
        <w:t xml:space="preserve">mages  </w:t>
      </w:r>
    </w:p>
    <w:p w14:paraId="4A9F1FEB" w14:textId="77777777" w:rsidR="004B507F" w:rsidRDefault="004B507F" w:rsidP="00292CC2">
      <w:pPr>
        <w:spacing w:after="0"/>
        <w:rPr>
          <w:b/>
          <w:sz w:val="24"/>
          <w:szCs w:val="24"/>
        </w:rPr>
      </w:pPr>
    </w:p>
    <w:p w14:paraId="50B543D9" w14:textId="77777777" w:rsidR="004B507F" w:rsidRDefault="004B507F" w:rsidP="00292CC2">
      <w:pPr>
        <w:spacing w:after="0"/>
        <w:rPr>
          <w:b/>
          <w:sz w:val="24"/>
          <w:szCs w:val="24"/>
        </w:rPr>
      </w:pPr>
    </w:p>
    <w:p w14:paraId="5E0C2C1D" w14:textId="559859AE" w:rsidR="00292CC2" w:rsidRDefault="00292CC2" w:rsidP="00292C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&lt;Title&gt;  Insert Company Name Here  </w:t>
      </w:r>
      <w:r w:rsidRPr="00433B1D">
        <w:rPr>
          <w:b/>
          <w:sz w:val="24"/>
          <w:szCs w:val="24"/>
        </w:rPr>
        <w:t>&lt;Title&gt;</w:t>
      </w:r>
    </w:p>
    <w:p w14:paraId="14053C2A" w14:textId="77777777" w:rsidR="00292CC2" w:rsidRDefault="00292CC2" w:rsidP="00292CC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Tel: </w:t>
      </w:r>
    </w:p>
    <w:p w14:paraId="27E1D2C1" w14:textId="77777777" w:rsidR="00292CC2" w:rsidRDefault="00292CC2" w:rsidP="00292CC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Email: </w:t>
      </w:r>
    </w:p>
    <w:p w14:paraId="1D5EF222" w14:textId="77777777" w:rsidR="00292CC2" w:rsidRDefault="00292CC2" w:rsidP="00292CC2">
      <w:pPr>
        <w:spacing w:after="0"/>
      </w:pPr>
      <w:r>
        <w:t>&lt;link&gt;  insert website URL here  &lt;link&gt;</w:t>
      </w:r>
    </w:p>
    <w:p w14:paraId="5E7BC8C8" w14:textId="77777777" w:rsidR="00292CC2" w:rsidRDefault="00292CC2" w:rsidP="00292CC2">
      <w:pPr>
        <w:spacing w:after="0"/>
        <w:rPr>
          <w:sz w:val="24"/>
          <w:szCs w:val="24"/>
        </w:rPr>
      </w:pPr>
    </w:p>
    <w:p w14:paraId="4DD296F8" w14:textId="77777777" w:rsidR="00292CC2" w:rsidRPr="007B729C" w:rsidRDefault="00292CC2" w:rsidP="00292CC2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&lt;title&gt;  insert product name here  &lt;title&gt;</w:t>
      </w:r>
    </w:p>
    <w:p w14:paraId="22F67AAB" w14:textId="77777777" w:rsidR="00292CC2" w:rsidRDefault="00292CC2" w:rsidP="00292CC2">
      <w:pPr>
        <w:spacing w:after="0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APPLICATIONS: </w:t>
      </w:r>
      <w:r>
        <w:rPr>
          <w:sz w:val="24"/>
          <w:szCs w:val="24"/>
        </w:rPr>
        <w:t xml:space="preserve">  •   •   •   • </w:t>
      </w:r>
    </w:p>
    <w:p w14:paraId="64CCAC0A" w14:textId="77777777" w:rsidR="00292CC2" w:rsidRDefault="00292CC2" w:rsidP="00292CC2">
      <w:pPr>
        <w:spacing w:after="0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FEATURES: </w:t>
      </w:r>
    </w:p>
    <w:p w14:paraId="1AF0E522" w14:textId="77777777" w:rsidR="00292CC2" w:rsidRDefault="00292CC2" w:rsidP="00292CC2">
      <w:pPr>
        <w:spacing w:after="0"/>
        <w:rPr>
          <w:sz w:val="24"/>
          <w:szCs w:val="24"/>
        </w:rPr>
      </w:pPr>
    </w:p>
    <w:p w14:paraId="2693199A" w14:textId="77777777" w:rsidR="00292CC2" w:rsidRDefault="00292CC2" w:rsidP="00292CC2">
      <w:pPr>
        <w:spacing w:after="0"/>
      </w:pPr>
      <w:r>
        <w:t>&lt;link&gt; insert specific product URL here &lt;link&gt;</w:t>
      </w:r>
    </w:p>
    <w:p w14:paraId="7449F106" w14:textId="77777777" w:rsidR="00292CC2" w:rsidRDefault="00292CC2" w:rsidP="00292CC2">
      <w:pPr>
        <w:spacing w:after="0"/>
      </w:pPr>
    </w:p>
    <w:p w14:paraId="53B06957" w14:textId="77777777" w:rsidR="00292CC2" w:rsidRDefault="00292CC2" w:rsidP="00292CC2">
      <w:pPr>
        <w:spacing w:after="0"/>
      </w:pPr>
    </w:p>
    <w:p w14:paraId="31C619AE" w14:textId="77777777" w:rsidR="00292CC2" w:rsidRPr="00F83432" w:rsidRDefault="00292CC2" w:rsidP="00292CC2">
      <w:pPr>
        <w:spacing w:after="0"/>
        <w:rPr>
          <w:i/>
        </w:rPr>
      </w:pPr>
      <w:r w:rsidRPr="00F83432">
        <w:rPr>
          <w:i/>
        </w:rPr>
        <w:t>Additional products…</w:t>
      </w:r>
    </w:p>
    <w:p w14:paraId="17D3F158" w14:textId="77777777" w:rsidR="00292CC2" w:rsidRDefault="00292CC2" w:rsidP="00292CC2">
      <w:pPr>
        <w:spacing w:after="0"/>
        <w:rPr>
          <w:b/>
          <w:color w:val="C00000"/>
          <w:sz w:val="24"/>
          <w:szCs w:val="24"/>
        </w:rPr>
      </w:pPr>
    </w:p>
    <w:p w14:paraId="38DE7B3C" w14:textId="77777777" w:rsidR="00292CC2" w:rsidRPr="007B729C" w:rsidRDefault="00292CC2" w:rsidP="00292CC2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&lt;title&gt;  insert product name here  &lt;title&gt;</w:t>
      </w:r>
    </w:p>
    <w:p w14:paraId="4A2A8476" w14:textId="77777777" w:rsidR="00292CC2" w:rsidRDefault="00292CC2" w:rsidP="00292CC2">
      <w:pPr>
        <w:spacing w:after="0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APPLICATIONS: </w:t>
      </w:r>
      <w:r>
        <w:rPr>
          <w:sz w:val="24"/>
          <w:szCs w:val="24"/>
        </w:rPr>
        <w:t xml:space="preserve">  •   •   •   • </w:t>
      </w:r>
    </w:p>
    <w:p w14:paraId="5C2890A3" w14:textId="77777777" w:rsidR="00292CC2" w:rsidRDefault="00292CC2" w:rsidP="00292CC2">
      <w:pPr>
        <w:spacing w:after="0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FEATURES: </w:t>
      </w:r>
    </w:p>
    <w:p w14:paraId="1B419B07" w14:textId="77777777" w:rsidR="00292CC2" w:rsidRDefault="00292CC2" w:rsidP="00292CC2">
      <w:pPr>
        <w:spacing w:after="0"/>
        <w:rPr>
          <w:sz w:val="24"/>
          <w:szCs w:val="24"/>
        </w:rPr>
      </w:pPr>
    </w:p>
    <w:p w14:paraId="3EE51EE7" w14:textId="77777777" w:rsidR="00292CC2" w:rsidRDefault="00292CC2" w:rsidP="00292CC2">
      <w:pPr>
        <w:spacing w:after="0"/>
      </w:pPr>
      <w:r>
        <w:t>&lt;link&gt; insert specific product URL here &lt;link&gt;</w:t>
      </w:r>
    </w:p>
    <w:p w14:paraId="76DF6911" w14:textId="77777777" w:rsidR="00292CC2" w:rsidRDefault="00292CC2" w:rsidP="00292CC2">
      <w:pPr>
        <w:spacing w:after="0" w:line="240" w:lineRule="auto"/>
      </w:pPr>
    </w:p>
    <w:p w14:paraId="73CEB99E" w14:textId="77777777" w:rsidR="004043B5" w:rsidRDefault="004043B5" w:rsidP="00A22D2B">
      <w:pPr>
        <w:spacing w:after="0" w:line="240" w:lineRule="auto"/>
        <w:rPr>
          <w:b/>
          <w:sz w:val="36"/>
          <w:szCs w:val="36"/>
        </w:rPr>
      </w:pPr>
    </w:p>
    <w:p w14:paraId="5CB3D9C2" w14:textId="77777777" w:rsidR="004043B5" w:rsidRDefault="004043B5" w:rsidP="00A22D2B">
      <w:pPr>
        <w:spacing w:after="0" w:line="240" w:lineRule="auto"/>
        <w:rPr>
          <w:b/>
          <w:sz w:val="36"/>
          <w:szCs w:val="36"/>
        </w:rPr>
      </w:pPr>
    </w:p>
    <w:p w14:paraId="7AB5CEF3" w14:textId="77777777" w:rsidR="004043B5" w:rsidRDefault="004043B5" w:rsidP="00A22D2B">
      <w:pPr>
        <w:spacing w:after="0" w:line="240" w:lineRule="auto"/>
        <w:rPr>
          <w:b/>
          <w:sz w:val="36"/>
          <w:szCs w:val="36"/>
        </w:rPr>
      </w:pPr>
    </w:p>
    <w:p w14:paraId="2BD13A90" w14:textId="77777777" w:rsidR="004043B5" w:rsidRDefault="004043B5" w:rsidP="00A22D2B">
      <w:pPr>
        <w:spacing w:after="0" w:line="240" w:lineRule="auto"/>
        <w:rPr>
          <w:b/>
          <w:sz w:val="36"/>
          <w:szCs w:val="36"/>
        </w:rPr>
      </w:pPr>
    </w:p>
    <w:p w14:paraId="14C06A93" w14:textId="77777777" w:rsidR="004043B5" w:rsidRDefault="004043B5" w:rsidP="00A22D2B">
      <w:pPr>
        <w:spacing w:after="0" w:line="240" w:lineRule="auto"/>
        <w:rPr>
          <w:b/>
          <w:sz w:val="36"/>
          <w:szCs w:val="36"/>
        </w:rPr>
      </w:pPr>
    </w:p>
    <w:p w14:paraId="34C54F16" w14:textId="77777777" w:rsidR="004043B5" w:rsidRDefault="004043B5" w:rsidP="00A22D2B">
      <w:pPr>
        <w:spacing w:after="0" w:line="240" w:lineRule="auto"/>
        <w:rPr>
          <w:b/>
          <w:sz w:val="36"/>
          <w:szCs w:val="36"/>
        </w:rPr>
      </w:pPr>
    </w:p>
    <w:p w14:paraId="1077D5FD" w14:textId="77777777" w:rsidR="004043B5" w:rsidRDefault="004043B5" w:rsidP="00A22D2B">
      <w:pPr>
        <w:spacing w:after="0" w:line="240" w:lineRule="auto"/>
        <w:rPr>
          <w:b/>
          <w:sz w:val="36"/>
          <w:szCs w:val="36"/>
        </w:rPr>
      </w:pPr>
    </w:p>
    <w:p w14:paraId="6058F9F7" w14:textId="77777777" w:rsidR="00456405" w:rsidRDefault="00456405" w:rsidP="00456405">
      <w:pPr>
        <w:spacing w:after="0" w:line="240" w:lineRule="auto"/>
        <w:rPr>
          <w:b/>
          <w:sz w:val="36"/>
          <w:szCs w:val="36"/>
        </w:rPr>
      </w:pPr>
    </w:p>
    <w:p w14:paraId="4BAA0F92" w14:textId="77777777" w:rsidR="00A00CB3" w:rsidRDefault="00A00CB3" w:rsidP="00456405">
      <w:pPr>
        <w:spacing w:after="0" w:line="240" w:lineRule="auto"/>
        <w:rPr>
          <w:b/>
          <w:sz w:val="36"/>
          <w:szCs w:val="36"/>
        </w:rPr>
        <w:sectPr w:rsidR="00A00CB3" w:rsidSect="00445F2C"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56242FC0" w14:textId="77777777" w:rsidR="00A00CB3" w:rsidRDefault="00292CC2" w:rsidP="0009089E">
      <w:pPr>
        <w:spacing w:after="0" w:line="240" w:lineRule="auto"/>
        <w:sectPr w:rsidR="00A00CB3" w:rsidSect="00A00CB3"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06A625E" wp14:editId="6C4CA0FD">
                <wp:simplePos x="0" y="0"/>
                <wp:positionH relativeFrom="column">
                  <wp:posOffset>-111760</wp:posOffset>
                </wp:positionH>
                <wp:positionV relativeFrom="paragraph">
                  <wp:posOffset>-111760</wp:posOffset>
                </wp:positionV>
                <wp:extent cx="6096000" cy="8335010"/>
                <wp:effectExtent l="0" t="0" r="1270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8335010"/>
                          <a:chOff x="0" y="0"/>
                          <a:chExt cx="6096000" cy="8335010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121920" y="0"/>
                            <a:ext cx="5974080" cy="135128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217BF21" w14:textId="77777777" w:rsidR="008328E8" w:rsidRPr="00E7140F" w:rsidRDefault="008328E8" w:rsidP="008328E8">
                              <w:pPr>
                                <w:pageBreakBefore/>
                                <w:spacing w:after="0" w:line="240" w:lineRule="auto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MINOR</w:t>
                              </w:r>
                              <w:r w:rsidRPr="00E7140F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LISTING Template</w:t>
                              </w:r>
                            </w:p>
                            <w:p w14:paraId="540C2409" w14:textId="77777777" w:rsidR="008328E8" w:rsidRDefault="008328E8" w:rsidP="008328E8">
                              <w:pPr>
                                <w:pageBreakBefore/>
                                <w:spacing w:after="0"/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</w:pPr>
                            </w:p>
                            <w:p w14:paraId="70CF5F4F" w14:textId="77777777" w:rsidR="008328E8" w:rsidRPr="00F83432" w:rsidRDefault="008328E8" w:rsidP="008328E8">
                              <w:pPr>
                                <w:pageBreakBefore/>
                                <w:spacing w:after="0"/>
                                <w:ind w:firstLine="360"/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  <w:t>Product and Services Index</w:t>
                              </w:r>
                            </w:p>
                            <w:p w14:paraId="5E884512" w14:textId="77777777" w:rsidR="008328E8" w:rsidRPr="008328E8" w:rsidRDefault="008328E8" w:rsidP="00117F01">
                              <w:pPr>
                                <w:pageBreakBefore/>
                                <w:spacing w:after="0"/>
                                <w:ind w:left="720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The Product and Services Index will show product category keywords in alphabetical order. </w:t>
                              </w:r>
                              <w:r w:rsidR="00117F01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br/>
                                <w:t xml:space="preserve">Please indicate selections from the list </w:t>
                              </w:r>
                              <w: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on</w:t>
                              </w:r>
                              <w:r w:rsidR="00117F01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 pages 3-5 of</w:t>
                              </w:r>
                              <w: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 the </w:t>
                              </w:r>
                              <w:r w:rsidRPr="008328E8"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  <w:t>Instructions and Insertion Order</w:t>
                              </w:r>
                              <w:r w:rsidR="00117F01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 document ONLY</w:t>
                              </w:r>
                              <w:r w:rsidR="0001322F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 (copied here, after template)</w:t>
                              </w:r>
                              <w:r w:rsidR="00117F01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.  Any other listings not on the list will not be accepted. </w:t>
                              </w:r>
                            </w:p>
                            <w:p w14:paraId="2CCEA89E" w14:textId="77777777" w:rsidR="008328E8" w:rsidRPr="00F83432" w:rsidRDefault="008328E8" w:rsidP="008328E8">
                              <w:pPr>
                                <w:pStyle w:val="ListParagraph"/>
                                <w:pageBreakBefore/>
                                <w:spacing w:after="0"/>
                                <w:ind w:left="1080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F83432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0F279084" w14:textId="77777777" w:rsidR="008328E8" w:rsidRDefault="008328E8" w:rsidP="008328E8">
                              <w:pPr>
                                <w:pageBreakBefore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0" y="1534160"/>
                            <a:ext cx="5730240" cy="6800850"/>
                            <a:chOff x="0" y="0"/>
                            <a:chExt cx="5730240" cy="6800850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8640" y="0"/>
                              <a:ext cx="5181600" cy="68008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" name="Text Box 32"/>
                          <wps:cNvSpPr txBox="1"/>
                          <wps:spPr>
                            <a:xfrm>
                              <a:off x="0" y="5852160"/>
                              <a:ext cx="660400" cy="2743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2D414E9" w14:textId="77777777" w:rsidR="000441A7" w:rsidRDefault="000441A7" w:rsidP="000441A7">
                                <w:pPr>
                                  <w:pageBreakBefore/>
                                </w:pPr>
                                <w:r>
                                  <w:t>SAMPLE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F1ACB7" id="Group 17" o:spid="_x0000_s1031" style="position:absolute;margin-left:-8.8pt;margin-top:-8.8pt;width:480pt;height:656.3pt;z-index:251677696" coordsize="60960,83350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">
                <v:shape id="Text Box 20" o:spid="_x0000_s1032" type="#_x0000_t202" style="position:absolute;left:1219;width:59741;height:135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" fillcolor="#ededed [662]" strokeweight=".5pt">
                  <v:textbox>
                    <w:txbxContent>
                      <w:p w:rsidR="008328E8" w:rsidRPr="00E7140F" w:rsidRDefault="008328E8" w:rsidP="008328E8">
                        <w:pPr>
                          <w:pageBreakBefore/>
                          <w:spacing w:after="0" w:line="240" w:lineRule="auto"/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MINOR</w:t>
                        </w:r>
                        <w:r w:rsidRPr="00E7140F">
                          <w:rPr>
                            <w:b/>
                            <w:sz w:val="40"/>
                            <w:szCs w:val="40"/>
                          </w:rPr>
                          <w:t xml:space="preserve"> LISTING Template</w:t>
                        </w:r>
                      </w:p>
                      <w:p w:rsidR="008328E8" w:rsidRDefault="008328E8" w:rsidP="008328E8">
                        <w:pPr>
                          <w:pageBreakBefore/>
                          <w:spacing w:after="0"/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</w:pPr>
                      </w:p>
                      <w:p w:rsidR="008328E8" w:rsidRPr="00F83432" w:rsidRDefault="008328E8" w:rsidP="008328E8">
                        <w:pPr>
                          <w:pageBreakBefore/>
                          <w:spacing w:after="0"/>
                          <w:ind w:firstLine="360"/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  <w:t>Product and Services Index</w:t>
                        </w:r>
                      </w:p>
                      <w:p w:rsidR="008328E8" w:rsidRPr="008328E8" w:rsidRDefault="008328E8" w:rsidP="00117F01">
                        <w:pPr>
                          <w:pageBreakBefore/>
                          <w:spacing w:after="0"/>
                          <w:ind w:left="720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>
                          <w:rPr>
                            <w:color w:val="0070C0"/>
                            <w:sz w:val="20"/>
                            <w:szCs w:val="20"/>
                          </w:rPr>
                          <w:t xml:space="preserve">The Product and Services Index will show product category keywords in alphabetical order. </w:t>
                        </w:r>
                        <w:r w:rsidR="00117F01">
                          <w:rPr>
                            <w:color w:val="0070C0"/>
                            <w:sz w:val="20"/>
                            <w:szCs w:val="20"/>
                          </w:rPr>
                          <w:br/>
                          <w:t xml:space="preserve">Please indicate selections from the list </w:t>
                        </w:r>
                        <w:r>
                          <w:rPr>
                            <w:color w:val="0070C0"/>
                            <w:sz w:val="20"/>
                            <w:szCs w:val="20"/>
                          </w:rPr>
                          <w:t>on</w:t>
                        </w:r>
                        <w:r w:rsidR="00117F01">
                          <w:rPr>
                            <w:color w:val="0070C0"/>
                            <w:sz w:val="20"/>
                            <w:szCs w:val="20"/>
                          </w:rPr>
                          <w:t xml:space="preserve"> pages 3-5 of</w:t>
                        </w:r>
                        <w:r>
                          <w:rPr>
                            <w:color w:val="0070C0"/>
                            <w:sz w:val="20"/>
                            <w:szCs w:val="20"/>
                          </w:rPr>
                          <w:t xml:space="preserve"> the </w:t>
                        </w:r>
                        <w:r w:rsidRPr="008328E8"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  <w:t>Instructions and Insertion Order</w:t>
                        </w:r>
                        <w:r w:rsidR="00117F01">
                          <w:rPr>
                            <w:color w:val="0070C0"/>
                            <w:sz w:val="20"/>
                            <w:szCs w:val="20"/>
                          </w:rPr>
                          <w:t xml:space="preserve"> document ONLY</w:t>
                        </w:r>
                        <w:r w:rsidR="0001322F">
                          <w:rPr>
                            <w:color w:val="0070C0"/>
                            <w:sz w:val="20"/>
                            <w:szCs w:val="20"/>
                          </w:rPr>
                          <w:t xml:space="preserve"> (copied here, after template)</w:t>
                        </w:r>
                        <w:r w:rsidR="00117F01">
                          <w:rPr>
                            <w:color w:val="0070C0"/>
                            <w:sz w:val="20"/>
                            <w:szCs w:val="20"/>
                          </w:rPr>
                          <w:t xml:space="preserve">.  Any other listings not on the list will not be accepted. </w:t>
                        </w:r>
                      </w:p>
                      <w:p w:rsidR="008328E8" w:rsidRPr="00F83432" w:rsidRDefault="008328E8" w:rsidP="008328E8">
                        <w:pPr>
                          <w:pStyle w:val="ListParagraph"/>
                          <w:pageBreakBefore/>
                          <w:spacing w:after="0"/>
                          <w:ind w:left="1080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F83432">
                          <w:rPr>
                            <w:color w:val="0070C0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8328E8" w:rsidRDefault="008328E8" w:rsidP="008328E8">
                        <w:pPr>
                          <w:pageBreakBefore/>
                        </w:pPr>
                      </w:p>
                    </w:txbxContent>
                  </v:textbox>
                </v:shape>
                <v:group id="Group 16" o:spid="_x0000_s1033" style="position:absolute;top:15341;width:57302;height:68009" coordsize="57302,680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<v:shape id="Picture 29" o:spid="_x0000_s1034" type="#_x0000_t75" style="position:absolute;left:5486;width:51816;height:680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">
                    <v:imagedata r:id="rId10" o:title=""/>
                  </v:shape>
                  <v:shape id="Text Box 32" o:spid="_x0000_s1035" type="#_x0000_t202" style="position:absolute;top:58521;width:6604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" fillcolor="black [3213]" strokeweight=".5pt">
                    <v:textbox>
                      <w:txbxContent>
                        <w:p w:rsidR="000441A7" w:rsidRDefault="000441A7" w:rsidP="000441A7">
                          <w:pPr>
                            <w:pageBreakBefore/>
                          </w:pPr>
                          <w:r>
                            <w:t>SAMPLE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548CD90" w14:textId="77777777" w:rsidR="00E8176E" w:rsidRPr="00E8176E" w:rsidRDefault="00E8176E" w:rsidP="00E8176E">
      <w:pPr>
        <w:pageBreakBefore/>
        <w:rPr>
          <w:b/>
          <w:u w:val="single"/>
        </w:rPr>
      </w:pPr>
      <w:r>
        <w:rPr>
          <w:b/>
          <w:sz w:val="40"/>
          <w:szCs w:val="40"/>
          <w:u w:val="single"/>
        </w:rPr>
        <w:lastRenderedPageBreak/>
        <w:t>MINOR LISTING</w:t>
      </w:r>
      <w:r w:rsidRPr="00E8176E">
        <w:rPr>
          <w:b/>
          <w:sz w:val="40"/>
          <w:szCs w:val="40"/>
          <w:u w:val="single"/>
        </w:rPr>
        <w:t xml:space="preserve"> Template</w:t>
      </w:r>
    </w:p>
    <w:p w14:paraId="34361178" w14:textId="77777777" w:rsidR="004B507F" w:rsidRPr="0053209B" w:rsidRDefault="004B507F" w:rsidP="004B507F">
      <w:pPr>
        <w:spacing w:after="0" w:line="240" w:lineRule="auto"/>
        <w:rPr>
          <w:rFonts w:eastAsia="Times New Roman"/>
          <w:i/>
          <w:sz w:val="24"/>
          <w:szCs w:val="24"/>
        </w:rPr>
      </w:pPr>
      <w:r w:rsidRPr="0053209B">
        <w:rPr>
          <w:rFonts w:eastAsia="Times New Roman"/>
          <w:i/>
          <w:sz w:val="24"/>
          <w:szCs w:val="24"/>
        </w:rPr>
        <w:t xml:space="preserve">Please check </w:t>
      </w:r>
      <w:r>
        <w:rPr>
          <w:rFonts w:eastAsia="Times New Roman"/>
          <w:i/>
          <w:sz w:val="24"/>
          <w:szCs w:val="24"/>
        </w:rPr>
        <w:t>if renewing Minor Listings from last year:</w:t>
      </w:r>
    </w:p>
    <w:p w14:paraId="1948E597" w14:textId="77777777" w:rsidR="004B507F" w:rsidRPr="0053209B" w:rsidRDefault="004B507F" w:rsidP="004B507F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Segoe UI Symbol" w:eastAsia="Times New Roman" w:hAnsi="Segoe UI Symbol"/>
          <w:sz w:val="24"/>
          <w:szCs w:val="24"/>
        </w:rPr>
        <w:t>☐</w:t>
      </w:r>
      <w:r>
        <w:rPr>
          <w:rFonts w:ascii="Segoe UI Symbol" w:eastAsia="Times New Roman" w:hAnsi="Segoe UI Symbol"/>
          <w:sz w:val="24"/>
          <w:szCs w:val="24"/>
        </w:rPr>
        <w:tab/>
      </w:r>
      <w:r w:rsidRPr="0053209B">
        <w:rPr>
          <w:rFonts w:eastAsia="Times New Roman"/>
          <w:sz w:val="24"/>
          <w:szCs w:val="24"/>
        </w:rPr>
        <w:t xml:space="preserve">Renew </w:t>
      </w:r>
      <w:r>
        <w:rPr>
          <w:rFonts w:eastAsia="Times New Roman"/>
          <w:sz w:val="24"/>
          <w:szCs w:val="24"/>
        </w:rPr>
        <w:t>Minor Listings</w:t>
      </w:r>
      <w:r w:rsidRPr="0053209B">
        <w:rPr>
          <w:rFonts w:eastAsia="Times New Roman"/>
          <w:sz w:val="24"/>
          <w:szCs w:val="24"/>
        </w:rPr>
        <w:t xml:space="preserve"> </w:t>
      </w:r>
    </w:p>
    <w:p w14:paraId="3ADF291F" w14:textId="77777777" w:rsidR="004B507F" w:rsidRDefault="004B507F" w:rsidP="00E8176E">
      <w:pPr>
        <w:spacing w:after="0"/>
      </w:pPr>
    </w:p>
    <w:p w14:paraId="1A660F42" w14:textId="77777777" w:rsidR="004B507F" w:rsidRDefault="004B507F" w:rsidP="00E8176E">
      <w:pPr>
        <w:spacing w:after="0"/>
      </w:pPr>
    </w:p>
    <w:p w14:paraId="1502EDF9" w14:textId="1E3961B5" w:rsidR="00817AD5" w:rsidRPr="00817AD5" w:rsidRDefault="00817AD5" w:rsidP="00E8176E">
      <w:pPr>
        <w:spacing w:after="0"/>
      </w:pPr>
      <w:r w:rsidRPr="00817AD5">
        <w:t>Company Name</w:t>
      </w:r>
      <w:r w:rsidR="00AC2381">
        <w:t xml:space="preserve"> here</w:t>
      </w:r>
    </w:p>
    <w:p w14:paraId="2C702913" w14:textId="77777777" w:rsidR="00817AD5" w:rsidRPr="00817AD5" w:rsidRDefault="00AC2381" w:rsidP="00817AD5">
      <w:pPr>
        <w:spacing w:after="0"/>
      </w:pPr>
      <w:r>
        <w:t>Telephone number here</w:t>
      </w:r>
    </w:p>
    <w:p w14:paraId="65E4798B" w14:textId="77777777" w:rsidR="00817AD5" w:rsidRPr="00817AD5" w:rsidRDefault="00817AD5" w:rsidP="00817AD5">
      <w:pPr>
        <w:spacing w:after="0"/>
      </w:pPr>
      <w:r w:rsidRPr="00817AD5">
        <w:t>&lt;link&gt;  insert website URL here  &lt;link&gt;</w:t>
      </w:r>
    </w:p>
    <w:p w14:paraId="0917B9D1" w14:textId="77777777" w:rsidR="00817AD5" w:rsidRDefault="00817AD5" w:rsidP="00817AD5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&lt;title&gt;  insert product category keyword  &lt;title&gt;</w:t>
      </w:r>
    </w:p>
    <w:p w14:paraId="6E40451D" w14:textId="77777777" w:rsidR="00817AD5" w:rsidRDefault="00817AD5" w:rsidP="00817AD5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&lt;title&gt;  insert product category keyword  &lt;title&gt;</w:t>
      </w:r>
    </w:p>
    <w:p w14:paraId="32A86099" w14:textId="77777777" w:rsidR="00817AD5" w:rsidRDefault="00817AD5" w:rsidP="00817AD5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&lt;title&gt;  insert product category keyword  &lt;title&gt;</w:t>
      </w:r>
    </w:p>
    <w:p w14:paraId="008E9930" w14:textId="77777777" w:rsidR="00817AD5" w:rsidRDefault="00817AD5" w:rsidP="00817AD5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&lt;title&gt;  insert product category keyword  &lt;title&gt;</w:t>
      </w:r>
    </w:p>
    <w:p w14:paraId="7997847A" w14:textId="77777777" w:rsidR="00817AD5" w:rsidRDefault="00817AD5" w:rsidP="00817AD5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&lt;title&gt;  insert product category keyword  &lt;title&gt;</w:t>
      </w:r>
    </w:p>
    <w:p w14:paraId="44C22572" w14:textId="77777777" w:rsidR="00AC2381" w:rsidRPr="007B729C" w:rsidRDefault="00AC2381" w:rsidP="00AC2381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&lt;title&gt;  insert product category keyword  &lt;title&gt;</w:t>
      </w:r>
    </w:p>
    <w:p w14:paraId="672365CC" w14:textId="77777777" w:rsidR="00AC2381" w:rsidRPr="007B729C" w:rsidRDefault="00AC2381" w:rsidP="00AC2381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&lt;title&gt;  insert product category keyword  &lt;title&gt;</w:t>
      </w:r>
    </w:p>
    <w:p w14:paraId="540525B7" w14:textId="77777777" w:rsidR="00AC2381" w:rsidRPr="007B729C" w:rsidRDefault="00AC2381" w:rsidP="00AC2381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&lt;title&gt;  insert product category keyword  &lt;title&gt;</w:t>
      </w:r>
    </w:p>
    <w:p w14:paraId="6484B8D1" w14:textId="77777777" w:rsidR="00AC2381" w:rsidRDefault="00AC2381" w:rsidP="00817AD5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&lt;title&gt;  insert product category keyword  &lt;title&gt;</w:t>
      </w:r>
    </w:p>
    <w:p w14:paraId="52B313E0" w14:textId="77777777" w:rsidR="00AC2381" w:rsidRPr="007B729C" w:rsidRDefault="00AC2381" w:rsidP="00AC2381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&lt;title&gt;  insert product category keyword  &lt;title&gt;</w:t>
      </w:r>
    </w:p>
    <w:p w14:paraId="3B0E4C12" w14:textId="77777777" w:rsidR="00AC2381" w:rsidRDefault="00AC2381" w:rsidP="00817AD5">
      <w:pPr>
        <w:spacing w:after="0"/>
        <w:rPr>
          <w:b/>
          <w:color w:val="FF0000"/>
          <w:sz w:val="24"/>
          <w:szCs w:val="24"/>
        </w:rPr>
      </w:pPr>
    </w:p>
    <w:p w14:paraId="2E892442" w14:textId="77777777" w:rsidR="00AC2381" w:rsidRPr="007B729C" w:rsidRDefault="00AC2381" w:rsidP="00817AD5">
      <w:pPr>
        <w:spacing w:after="0"/>
        <w:rPr>
          <w:b/>
          <w:color w:val="FF0000"/>
          <w:sz w:val="24"/>
          <w:szCs w:val="24"/>
        </w:rPr>
      </w:pPr>
    </w:p>
    <w:p w14:paraId="5E40CA06" w14:textId="77777777" w:rsidR="004F6AC4" w:rsidRDefault="00817AD5">
      <w:pPr>
        <w:sectPr w:rsidR="004F6AC4" w:rsidSect="00445F2C"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  <w:r>
        <w:br w:type="page"/>
      </w:r>
    </w:p>
    <w:p w14:paraId="76931E0B" w14:textId="77777777" w:rsidR="004F6AC4" w:rsidRDefault="002E7B36" w:rsidP="002E7B36">
      <w:pPr>
        <w:sectPr w:rsidR="004F6AC4" w:rsidSect="004F6AC4">
          <w:pgSz w:w="12240" w:h="15840"/>
          <w:pgMar w:top="0" w:right="0" w:bottom="0" w:left="0" w:header="720" w:footer="720" w:gutter="0"/>
          <w:pgNumType w:start="0"/>
          <w:cols w:space="720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52C8F8E1" wp14:editId="6A512DE9">
            <wp:extent cx="7772400" cy="1005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F01">
        <w:br w:type="page"/>
      </w:r>
    </w:p>
    <w:p w14:paraId="04F49259" w14:textId="77777777" w:rsidR="004F6AC4" w:rsidRDefault="002E7B36" w:rsidP="0009089E">
      <w:pPr>
        <w:spacing w:after="0" w:line="240" w:lineRule="auto"/>
        <w:sectPr w:rsidR="004F6AC4" w:rsidSect="004F6AC4">
          <w:pgSz w:w="12240" w:h="15840"/>
          <w:pgMar w:top="0" w:right="0" w:bottom="0" w:left="0" w:header="720" w:footer="720" w:gutter="0"/>
          <w:pgNumType w:start="0"/>
          <w:cols w:space="720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4B87A3A9" wp14:editId="119780E8">
            <wp:extent cx="7772400" cy="10058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F07AC" w14:textId="77777777" w:rsidR="004F6AC4" w:rsidRDefault="002E7B36" w:rsidP="0009089E">
      <w:pPr>
        <w:spacing w:after="0" w:line="240" w:lineRule="auto"/>
        <w:sectPr w:rsidR="004F6AC4" w:rsidSect="004F6AC4">
          <w:pgSz w:w="12240" w:h="15840"/>
          <w:pgMar w:top="0" w:right="0" w:bottom="0" w:left="0" w:header="720" w:footer="720" w:gutter="0"/>
          <w:pgNumType w:start="0"/>
          <w:cols w:space="720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327223B6" wp14:editId="311B186D">
            <wp:extent cx="7772400" cy="10058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612D3" w14:textId="77777777" w:rsidR="00A3054E" w:rsidRDefault="00A3054E" w:rsidP="00D52CFC"/>
    <w:sectPr w:rsidR="00A3054E" w:rsidSect="008328E8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BB181A"/>
    <w:multiLevelType w:val="hybridMultilevel"/>
    <w:tmpl w:val="0374B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C06F4"/>
    <w:multiLevelType w:val="hybridMultilevel"/>
    <w:tmpl w:val="459CEE66"/>
    <w:lvl w:ilvl="0" w:tplc="0409000F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13F6F32"/>
    <w:multiLevelType w:val="hybridMultilevel"/>
    <w:tmpl w:val="D43A355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F414B6"/>
    <w:multiLevelType w:val="hybridMultilevel"/>
    <w:tmpl w:val="A394ED5A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04115"/>
    <w:multiLevelType w:val="hybridMultilevel"/>
    <w:tmpl w:val="A3F435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8B5"/>
    <w:rsid w:val="00010B31"/>
    <w:rsid w:val="0001322F"/>
    <w:rsid w:val="0001366C"/>
    <w:rsid w:val="00016D10"/>
    <w:rsid w:val="00034AFD"/>
    <w:rsid w:val="000441A7"/>
    <w:rsid w:val="000470DC"/>
    <w:rsid w:val="00066A21"/>
    <w:rsid w:val="00071273"/>
    <w:rsid w:val="000811C3"/>
    <w:rsid w:val="0009089E"/>
    <w:rsid w:val="000A4A01"/>
    <w:rsid w:val="000A6EE9"/>
    <w:rsid w:val="000A72EF"/>
    <w:rsid w:val="000D423D"/>
    <w:rsid w:val="000E082E"/>
    <w:rsid w:val="000F4910"/>
    <w:rsid w:val="00117F01"/>
    <w:rsid w:val="0012000B"/>
    <w:rsid w:val="00123EC5"/>
    <w:rsid w:val="00125818"/>
    <w:rsid w:val="00155AC9"/>
    <w:rsid w:val="0017020A"/>
    <w:rsid w:val="001932F4"/>
    <w:rsid w:val="001978C4"/>
    <w:rsid w:val="001B1471"/>
    <w:rsid w:val="001D4021"/>
    <w:rsid w:val="001E17E8"/>
    <w:rsid w:val="001E2A1A"/>
    <w:rsid w:val="001E2C02"/>
    <w:rsid w:val="001E6DA4"/>
    <w:rsid w:val="001F1758"/>
    <w:rsid w:val="00202652"/>
    <w:rsid w:val="002029F8"/>
    <w:rsid w:val="00227019"/>
    <w:rsid w:val="00230069"/>
    <w:rsid w:val="0023434E"/>
    <w:rsid w:val="002449F1"/>
    <w:rsid w:val="00246B9D"/>
    <w:rsid w:val="00267C53"/>
    <w:rsid w:val="00267F2C"/>
    <w:rsid w:val="002821C7"/>
    <w:rsid w:val="00283F9F"/>
    <w:rsid w:val="00287978"/>
    <w:rsid w:val="00292CC2"/>
    <w:rsid w:val="002B0B37"/>
    <w:rsid w:val="002B513C"/>
    <w:rsid w:val="002B64B8"/>
    <w:rsid w:val="002D4CBB"/>
    <w:rsid w:val="002D722A"/>
    <w:rsid w:val="002E7B36"/>
    <w:rsid w:val="002F230C"/>
    <w:rsid w:val="00300118"/>
    <w:rsid w:val="0030365F"/>
    <w:rsid w:val="00317D31"/>
    <w:rsid w:val="00332FF0"/>
    <w:rsid w:val="00334CAA"/>
    <w:rsid w:val="003352AA"/>
    <w:rsid w:val="00336B23"/>
    <w:rsid w:val="0034635F"/>
    <w:rsid w:val="00346BC3"/>
    <w:rsid w:val="00365BEC"/>
    <w:rsid w:val="003A0439"/>
    <w:rsid w:val="003A38DB"/>
    <w:rsid w:val="003B548F"/>
    <w:rsid w:val="003B57CF"/>
    <w:rsid w:val="003C615C"/>
    <w:rsid w:val="003D09CC"/>
    <w:rsid w:val="003D2983"/>
    <w:rsid w:val="003D39F3"/>
    <w:rsid w:val="003E239A"/>
    <w:rsid w:val="003E5614"/>
    <w:rsid w:val="003E5ADD"/>
    <w:rsid w:val="003F0DDB"/>
    <w:rsid w:val="003F58DA"/>
    <w:rsid w:val="00401172"/>
    <w:rsid w:val="00404019"/>
    <w:rsid w:val="004043B5"/>
    <w:rsid w:val="0040759C"/>
    <w:rsid w:val="00412C43"/>
    <w:rsid w:val="00420DCC"/>
    <w:rsid w:val="0042597E"/>
    <w:rsid w:val="004260B8"/>
    <w:rsid w:val="00433743"/>
    <w:rsid w:val="00445F2C"/>
    <w:rsid w:val="00456405"/>
    <w:rsid w:val="0046548F"/>
    <w:rsid w:val="004700AB"/>
    <w:rsid w:val="0048619E"/>
    <w:rsid w:val="00486D96"/>
    <w:rsid w:val="004920DF"/>
    <w:rsid w:val="004940D0"/>
    <w:rsid w:val="00496382"/>
    <w:rsid w:val="004A1102"/>
    <w:rsid w:val="004B507F"/>
    <w:rsid w:val="004D6962"/>
    <w:rsid w:val="004D7E1E"/>
    <w:rsid w:val="004E1D12"/>
    <w:rsid w:val="004F4809"/>
    <w:rsid w:val="004F6AC4"/>
    <w:rsid w:val="00501764"/>
    <w:rsid w:val="00510E7D"/>
    <w:rsid w:val="00513591"/>
    <w:rsid w:val="005366C6"/>
    <w:rsid w:val="00552634"/>
    <w:rsid w:val="005613DE"/>
    <w:rsid w:val="0056196D"/>
    <w:rsid w:val="00566997"/>
    <w:rsid w:val="00581349"/>
    <w:rsid w:val="005830B3"/>
    <w:rsid w:val="005A4B2C"/>
    <w:rsid w:val="005C1005"/>
    <w:rsid w:val="005C743F"/>
    <w:rsid w:val="005D7C07"/>
    <w:rsid w:val="005F4769"/>
    <w:rsid w:val="005F5189"/>
    <w:rsid w:val="005F5C2A"/>
    <w:rsid w:val="005F7D8A"/>
    <w:rsid w:val="00635604"/>
    <w:rsid w:val="00635F30"/>
    <w:rsid w:val="00641451"/>
    <w:rsid w:val="00647F79"/>
    <w:rsid w:val="00656AA5"/>
    <w:rsid w:val="00677F26"/>
    <w:rsid w:val="006C0FDA"/>
    <w:rsid w:val="006C356D"/>
    <w:rsid w:val="006D16F9"/>
    <w:rsid w:val="006D1BAF"/>
    <w:rsid w:val="006D56D2"/>
    <w:rsid w:val="006D59EC"/>
    <w:rsid w:val="006E322C"/>
    <w:rsid w:val="006F05CC"/>
    <w:rsid w:val="006F3874"/>
    <w:rsid w:val="00704AEE"/>
    <w:rsid w:val="007059AB"/>
    <w:rsid w:val="0071407D"/>
    <w:rsid w:val="007645BC"/>
    <w:rsid w:val="00765CDE"/>
    <w:rsid w:val="007A653A"/>
    <w:rsid w:val="007B3534"/>
    <w:rsid w:val="007D2194"/>
    <w:rsid w:val="00806A55"/>
    <w:rsid w:val="00817AD5"/>
    <w:rsid w:val="008322E8"/>
    <w:rsid w:val="008326A7"/>
    <w:rsid w:val="008328E8"/>
    <w:rsid w:val="00841E96"/>
    <w:rsid w:val="00873309"/>
    <w:rsid w:val="00874A28"/>
    <w:rsid w:val="008851F8"/>
    <w:rsid w:val="00893AF4"/>
    <w:rsid w:val="008A6BE5"/>
    <w:rsid w:val="008A7B9D"/>
    <w:rsid w:val="008B3F23"/>
    <w:rsid w:val="008D7F6F"/>
    <w:rsid w:val="008F3CA5"/>
    <w:rsid w:val="008F6942"/>
    <w:rsid w:val="009225B7"/>
    <w:rsid w:val="00923AED"/>
    <w:rsid w:val="009261D3"/>
    <w:rsid w:val="009379C8"/>
    <w:rsid w:val="009470E7"/>
    <w:rsid w:val="00947E8A"/>
    <w:rsid w:val="00957370"/>
    <w:rsid w:val="00976E75"/>
    <w:rsid w:val="009824D5"/>
    <w:rsid w:val="00992103"/>
    <w:rsid w:val="009A723A"/>
    <w:rsid w:val="009B1875"/>
    <w:rsid w:val="009F2919"/>
    <w:rsid w:val="00A00CB3"/>
    <w:rsid w:val="00A03279"/>
    <w:rsid w:val="00A03696"/>
    <w:rsid w:val="00A058B5"/>
    <w:rsid w:val="00A102DE"/>
    <w:rsid w:val="00A120E1"/>
    <w:rsid w:val="00A22D2B"/>
    <w:rsid w:val="00A3054E"/>
    <w:rsid w:val="00A31444"/>
    <w:rsid w:val="00A3325D"/>
    <w:rsid w:val="00A4248D"/>
    <w:rsid w:val="00A43C5D"/>
    <w:rsid w:val="00A54645"/>
    <w:rsid w:val="00A64275"/>
    <w:rsid w:val="00A729A1"/>
    <w:rsid w:val="00A76626"/>
    <w:rsid w:val="00A839CC"/>
    <w:rsid w:val="00A96910"/>
    <w:rsid w:val="00AA3750"/>
    <w:rsid w:val="00AC2381"/>
    <w:rsid w:val="00AC3104"/>
    <w:rsid w:val="00AD4C7A"/>
    <w:rsid w:val="00AD5264"/>
    <w:rsid w:val="00AE1801"/>
    <w:rsid w:val="00AF5B60"/>
    <w:rsid w:val="00B111A3"/>
    <w:rsid w:val="00B47C21"/>
    <w:rsid w:val="00B5572F"/>
    <w:rsid w:val="00B81E96"/>
    <w:rsid w:val="00BA249F"/>
    <w:rsid w:val="00BB648A"/>
    <w:rsid w:val="00BC171D"/>
    <w:rsid w:val="00BC79E8"/>
    <w:rsid w:val="00BF3395"/>
    <w:rsid w:val="00C14745"/>
    <w:rsid w:val="00C16E5A"/>
    <w:rsid w:val="00C1766C"/>
    <w:rsid w:val="00C20F4B"/>
    <w:rsid w:val="00C2157C"/>
    <w:rsid w:val="00C32397"/>
    <w:rsid w:val="00C32461"/>
    <w:rsid w:val="00C37D53"/>
    <w:rsid w:val="00C45A86"/>
    <w:rsid w:val="00C55DB9"/>
    <w:rsid w:val="00C57F1D"/>
    <w:rsid w:val="00C9035D"/>
    <w:rsid w:val="00C91E97"/>
    <w:rsid w:val="00CB5C39"/>
    <w:rsid w:val="00CC243A"/>
    <w:rsid w:val="00CC4004"/>
    <w:rsid w:val="00CE0E65"/>
    <w:rsid w:val="00CE1854"/>
    <w:rsid w:val="00D051EC"/>
    <w:rsid w:val="00D1589D"/>
    <w:rsid w:val="00D16495"/>
    <w:rsid w:val="00D171DD"/>
    <w:rsid w:val="00D52CFC"/>
    <w:rsid w:val="00DB1F49"/>
    <w:rsid w:val="00DB720B"/>
    <w:rsid w:val="00DC1FDE"/>
    <w:rsid w:val="00DC5A68"/>
    <w:rsid w:val="00DD1FD3"/>
    <w:rsid w:val="00DE3FC0"/>
    <w:rsid w:val="00DF150B"/>
    <w:rsid w:val="00DF7446"/>
    <w:rsid w:val="00E02502"/>
    <w:rsid w:val="00E1646F"/>
    <w:rsid w:val="00E21DF0"/>
    <w:rsid w:val="00E25F59"/>
    <w:rsid w:val="00E32284"/>
    <w:rsid w:val="00E416BE"/>
    <w:rsid w:val="00E53007"/>
    <w:rsid w:val="00E55427"/>
    <w:rsid w:val="00E6198A"/>
    <w:rsid w:val="00E627D1"/>
    <w:rsid w:val="00E6695E"/>
    <w:rsid w:val="00E702FE"/>
    <w:rsid w:val="00E7140F"/>
    <w:rsid w:val="00E71B8B"/>
    <w:rsid w:val="00E8098D"/>
    <w:rsid w:val="00E8176E"/>
    <w:rsid w:val="00E9134E"/>
    <w:rsid w:val="00EA4B1F"/>
    <w:rsid w:val="00EB630A"/>
    <w:rsid w:val="00EF1B18"/>
    <w:rsid w:val="00EF1FC8"/>
    <w:rsid w:val="00EF7039"/>
    <w:rsid w:val="00F0333F"/>
    <w:rsid w:val="00F2399E"/>
    <w:rsid w:val="00F302CB"/>
    <w:rsid w:val="00F30F87"/>
    <w:rsid w:val="00F43793"/>
    <w:rsid w:val="00F50263"/>
    <w:rsid w:val="00F50950"/>
    <w:rsid w:val="00F541E3"/>
    <w:rsid w:val="00F7078D"/>
    <w:rsid w:val="00F76125"/>
    <w:rsid w:val="00F90333"/>
    <w:rsid w:val="00F94892"/>
    <w:rsid w:val="00F97E7C"/>
    <w:rsid w:val="00FE2342"/>
    <w:rsid w:val="00FF00B9"/>
    <w:rsid w:val="00FF037D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BF83D"/>
  <w15:docId w15:val="{3BB492D1-142A-124C-BEB7-5D929BAF5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089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04AE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A4A01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DC5A68"/>
    <w:pPr>
      <w:spacing w:after="0" w:line="240" w:lineRule="auto"/>
    </w:pPr>
    <w:rPr>
      <w:rFonts w:eastAsiaTheme="minorEastAsia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C5A68"/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ko/Desktop/Desktop%20files/BD%20-%20JSS%20-%20Advertising%20-%20Mrvica/2020%20MTBG%20forms/Final%20Files/2020%20MTBG_Major%20Listing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9EEFCDB-5AB2-3E48-86A9-F1E74FFA8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 MTBG_Major Listing Template.dotx</Template>
  <TotalTime>2</TotalTime>
  <Pages>9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Press</Company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Ko</dc:creator>
  <cp:lastModifiedBy>Christina Ko</cp:lastModifiedBy>
  <cp:revision>3</cp:revision>
  <dcterms:created xsi:type="dcterms:W3CDTF">2020-10-02T13:29:00Z</dcterms:created>
  <dcterms:modified xsi:type="dcterms:W3CDTF">2020-10-02T13:31:00Z</dcterms:modified>
</cp:coreProperties>
</file>